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DB" w:rsidRPr="008B2BDB" w:rsidRDefault="00B613D7" w:rsidP="008B2BDB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3.15pt;margin-top:19.3pt;width:3in;height:63pt;z-index:251655680" stroked="f">
            <v:textbox>
              <w:txbxContent>
                <w:p w:rsidR="00D7109A" w:rsidRPr="00CE5CCC" w:rsidRDefault="00B613D7" w:rsidP="008B2BDB">
                  <w:bookmarkStart w:id="0" w:name="OLE_LINK2"/>
                  <w:bookmarkStart w:id="1" w:name="OLE_LINK3"/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01pt;height:51.75pt">
                        <v:imagedata r:id="rId8" o:title=""/>
                      </v:shape>
                    </w:pict>
                  </w:r>
                  <w:bookmarkEnd w:id="0"/>
                  <w:bookmarkEnd w:id="1"/>
                </w:p>
              </w:txbxContent>
            </v:textbox>
          </v:shape>
        </w:pict>
      </w:r>
    </w:p>
    <w:p w:rsidR="008B2BDB" w:rsidRPr="008B2BDB" w:rsidRDefault="008B2BDB" w:rsidP="008B2BDB"/>
    <w:p w:rsidR="008B2BDB" w:rsidRPr="008B2BDB" w:rsidRDefault="008B2BDB" w:rsidP="008B2BDB"/>
    <w:p w:rsidR="008B2BDB" w:rsidRDefault="008B2BDB" w:rsidP="008B2BDB"/>
    <w:p w:rsidR="008B2BDB" w:rsidRDefault="008B2BDB" w:rsidP="008B2BDB"/>
    <w:p w:rsidR="008B2BDB" w:rsidRDefault="008B2BDB" w:rsidP="008B2BDB"/>
    <w:p w:rsidR="008B2BDB" w:rsidRDefault="008B2BDB" w:rsidP="008B2BDB"/>
    <w:p w:rsidR="008B2BDB" w:rsidRDefault="008B2BDB" w:rsidP="008B2BDB"/>
    <w:p w:rsidR="008B2BDB" w:rsidRPr="008B2BDB" w:rsidRDefault="008B2BDB" w:rsidP="008B2BDB">
      <w:pPr>
        <w:pStyle w:val="Heading1"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ind w:right="-571"/>
        <w:rPr>
          <w:color w:val="FF00FF"/>
        </w:rPr>
      </w:pPr>
      <w:r>
        <w:br/>
      </w:r>
      <w:r w:rsidRPr="008B2BDB">
        <w:rPr>
          <w:color w:val="FF00FF"/>
        </w:rPr>
        <w:t>As this is the formal CATRENE (</w:t>
      </w:r>
      <w:smartTag w:uri="urn:schemas-microsoft-com:office:smarttags" w:element="place">
        <w:r w:rsidRPr="008B2BDB">
          <w:rPr>
            <w:color w:val="FF00FF"/>
          </w:rPr>
          <w:t>PO</w:t>
        </w:r>
      </w:smartTag>
      <w:r w:rsidRPr="008B2BDB">
        <w:rPr>
          <w:color w:val="FF00FF"/>
        </w:rPr>
        <w:t>) template, any unauthorized change in content and structure of this document will not be accepted.</w:t>
      </w:r>
    </w:p>
    <w:p w:rsidR="008B2BDB" w:rsidRPr="008B2BDB" w:rsidRDefault="008B2BDB" w:rsidP="008B2BDB"/>
    <w:p w:rsidR="008B2BDB" w:rsidRPr="008B2BDB" w:rsidRDefault="008B2BDB" w:rsidP="008B2BDB">
      <w:pPr>
        <w:pStyle w:val="Heading1"/>
        <w:jc w:val="center"/>
      </w:pPr>
      <w:r w:rsidRPr="008B2BDB">
        <w:t>Project Outline</w:t>
      </w:r>
    </w:p>
    <w:p w:rsidR="008B2BDB" w:rsidRPr="008B2BDB" w:rsidRDefault="008B2BDB" w:rsidP="008B2BDB">
      <w:pPr>
        <w:pStyle w:val="Heading1"/>
        <w:jc w:val="center"/>
      </w:pPr>
      <w:r w:rsidRPr="008B2BDB">
        <w:t>(V.1)</w:t>
      </w:r>
    </w:p>
    <w:p w:rsidR="008B2BDB" w:rsidRPr="008B2BDB" w:rsidRDefault="008B2BDB" w:rsidP="008B2BDB">
      <w:pPr>
        <w:pStyle w:val="Heading1"/>
        <w:jc w:val="center"/>
      </w:pPr>
    </w:p>
    <w:p w:rsidR="008B2BDB" w:rsidRPr="008B2BDB" w:rsidRDefault="008B2BDB" w:rsidP="008B2BDB">
      <w:pPr>
        <w:pStyle w:val="Heading1"/>
        <w:jc w:val="center"/>
      </w:pPr>
    </w:p>
    <w:p w:rsidR="008B2BDB" w:rsidRPr="008B2BDB" w:rsidRDefault="008B2BDB" w:rsidP="008B2BDB">
      <w:pPr>
        <w:pStyle w:val="Heading1"/>
        <w:jc w:val="center"/>
      </w:pPr>
    </w:p>
    <w:p w:rsidR="008B2BDB" w:rsidRPr="008B2BDB" w:rsidRDefault="008B2BDB" w:rsidP="008B2BDB">
      <w:pPr>
        <w:pStyle w:val="Heading1"/>
        <w:jc w:val="center"/>
      </w:pPr>
      <w:r w:rsidRPr="008B2BDB">
        <w:t>Title</w:t>
      </w:r>
    </w:p>
    <w:p w:rsidR="008B2BDB" w:rsidRPr="008B2BDB" w:rsidRDefault="008B2BDB" w:rsidP="008B2BDB">
      <w:pPr>
        <w:pStyle w:val="Heading1"/>
        <w:jc w:val="center"/>
      </w:pPr>
      <w:r w:rsidRPr="008B2BDB">
        <w:t>........................</w:t>
      </w:r>
    </w:p>
    <w:p w:rsidR="008B2BDB" w:rsidRPr="008B2BDB" w:rsidRDefault="008B2BDB" w:rsidP="008B2BDB">
      <w:pPr>
        <w:pStyle w:val="Heading1"/>
        <w:jc w:val="center"/>
      </w:pPr>
    </w:p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>
      <w:pPr>
        <w:pStyle w:val="Heading1"/>
        <w:jc w:val="center"/>
        <w:rPr>
          <w:bCs/>
        </w:rPr>
      </w:pPr>
      <w:r w:rsidRPr="008B2BDB">
        <w:rPr>
          <w:bCs/>
        </w:rPr>
        <w:t>Work areas involved: xxxxx</w:t>
      </w:r>
    </w:p>
    <w:p w:rsidR="008B2BDB" w:rsidRPr="008B2BDB" w:rsidRDefault="008B2BDB" w:rsidP="008B2BDB">
      <w:pPr>
        <w:pStyle w:val="BodyText3"/>
        <w:jc w:val="center"/>
      </w:pPr>
    </w:p>
    <w:p w:rsidR="008B2BDB" w:rsidRPr="008B2BDB" w:rsidRDefault="008B2BDB" w:rsidP="008B2BDB">
      <w:pPr>
        <w:pStyle w:val="BodyText3"/>
        <w:jc w:val="center"/>
      </w:pPr>
      <w:r w:rsidRPr="008B2BDB">
        <w:t>(please refer t</w:t>
      </w:r>
      <w:r w:rsidR="00A933DF">
        <w:t>o the CATRENE White Book, part C (VMS and annex 1,3)</w:t>
      </w:r>
      <w:r w:rsidR="00B613D7">
        <w:t>)</w:t>
      </w:r>
      <w:bookmarkStart w:id="2" w:name="_GoBack"/>
      <w:bookmarkEnd w:id="2"/>
    </w:p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>
      <w:pPr>
        <w:pStyle w:val="BodyText2"/>
        <w:jc w:val="center"/>
      </w:pPr>
      <w:r w:rsidRPr="008B2BDB">
        <w:t xml:space="preserve">This document will be treated in strict confidentiality. </w:t>
      </w:r>
      <w:r w:rsidRPr="008B2BDB">
        <w:br/>
        <w:t>It will be seen only by persons who have signed a Declaration of non-Disclosure</w:t>
      </w:r>
    </w:p>
    <w:p w:rsidR="008B2BDB" w:rsidRPr="008B2BDB" w:rsidRDefault="008B2BDB" w:rsidP="008B2BDB">
      <w:pPr>
        <w:sectPr w:rsidR="008B2BDB" w:rsidRPr="008B2BDB">
          <w:headerReference w:type="default" r:id="rId9"/>
          <w:footerReference w:type="default" r:id="rId10"/>
          <w:endnotePr>
            <w:numFmt w:val="decimal"/>
          </w:endnotePr>
          <w:pgSz w:w="11904" w:h="16836" w:code="9"/>
          <w:pgMar w:top="1418" w:right="1418" w:bottom="1418" w:left="1418" w:header="720" w:footer="720" w:gutter="0"/>
          <w:pgNumType w:start="1"/>
          <w:cols w:space="720"/>
        </w:sectPr>
      </w:pPr>
    </w:p>
    <w:p w:rsidR="008B2BDB" w:rsidRDefault="008B2BDB" w:rsidP="008B2BDB">
      <w:pPr>
        <w:pStyle w:val="Heading1"/>
        <w:jc w:val="center"/>
      </w:pPr>
      <w:r>
        <w:lastRenderedPageBreak/>
        <w:t>TABLE OF CONTENTS</w:t>
      </w:r>
      <w:r>
        <w:br/>
      </w:r>
    </w:p>
    <w:p w:rsidR="008B2BDB" w:rsidRPr="008B2BDB" w:rsidRDefault="008B2BDB" w:rsidP="008B2BDB">
      <w:pPr>
        <w:pStyle w:val="Heading3"/>
      </w:pPr>
      <w:r w:rsidRPr="008B2BDB">
        <w:t>0. Executive summary</w:t>
      </w:r>
    </w:p>
    <w:p w:rsidR="008B2BDB" w:rsidRPr="008B2BDB" w:rsidRDefault="008B2BDB" w:rsidP="008B2BDB">
      <w:pPr>
        <w:pStyle w:val="BodyText"/>
      </w:pPr>
      <w:r w:rsidRPr="008B2BDB">
        <w:t>Text giving a short clear description of your project goal, partnership, planned deliverables and expected benefits (max 80 words). Be as specific as possible and quantify where ever it is possible.</w:t>
      </w:r>
    </w:p>
    <w:p w:rsidR="008B2BDB" w:rsidRPr="008B2BDB" w:rsidRDefault="008B2BDB" w:rsidP="008B2BDB">
      <w:pPr>
        <w:pStyle w:val="Heading3"/>
      </w:pPr>
      <w:r>
        <w:br/>
      </w:r>
      <w:r w:rsidRPr="008B2BDB">
        <w:fldChar w:fldCharType="begin"/>
      </w:r>
      <w:r w:rsidRPr="008B2BDB">
        <w:instrText xml:space="preserve"> TOC \o "1-3" </w:instrText>
      </w:r>
      <w:r w:rsidRPr="008B2BDB">
        <w:fldChar w:fldCharType="separate"/>
      </w:r>
      <w:r w:rsidRPr="008B2BDB">
        <w:t>1. Project description</w:t>
      </w:r>
      <w:r w:rsidRPr="008B2BDB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="009A2B14">
        <w:tab/>
      </w:r>
      <w:r w:rsidRPr="008B2BDB">
        <w:t>page</w:t>
      </w:r>
      <w:r w:rsidR="009A2B14">
        <w:t xml:space="preserve"> </w:t>
      </w:r>
      <w:r w:rsidRPr="008B2BDB">
        <w:t>2</w:t>
      </w:r>
      <w:r w:rsidR="009A2B14">
        <w:br/>
      </w:r>
    </w:p>
    <w:p w:rsidR="008B2BDB" w:rsidRPr="008B2BDB" w:rsidRDefault="008B2BDB" w:rsidP="009A2B14">
      <w:pPr>
        <w:pStyle w:val="BodyText3"/>
        <w:spacing w:line="360" w:lineRule="auto"/>
      </w:pPr>
      <w:r w:rsidRPr="008B2BDB">
        <w:t>General goals</w:t>
      </w:r>
      <w:r w:rsidRPr="008B2BDB">
        <w:tab/>
      </w:r>
    </w:p>
    <w:p w:rsidR="008B2BDB" w:rsidRPr="008B2BDB" w:rsidRDefault="008B2BDB" w:rsidP="009A2B14">
      <w:pPr>
        <w:pStyle w:val="BodyText3"/>
        <w:spacing w:line="360" w:lineRule="auto"/>
      </w:pPr>
      <w:r w:rsidRPr="008B2BDB">
        <w:t>Strategic relevance (relevance for Europe)</w:t>
      </w:r>
      <w:r w:rsidRPr="008B2BDB">
        <w:tab/>
      </w:r>
    </w:p>
    <w:p w:rsidR="008B2BDB" w:rsidRPr="008B2BDB" w:rsidRDefault="008B2BDB" w:rsidP="009A2B14">
      <w:pPr>
        <w:pStyle w:val="BodyText3"/>
        <w:spacing w:line="360" w:lineRule="auto"/>
      </w:pPr>
      <w:r w:rsidRPr="008B2BDB">
        <w:t xml:space="preserve">State-of-the-art </w:t>
      </w:r>
      <w:r w:rsidRPr="008B2BDB">
        <w:tab/>
        <w:t xml:space="preserve">           </w:t>
      </w:r>
    </w:p>
    <w:p w:rsidR="008B2BDB" w:rsidRPr="008B2BDB" w:rsidRDefault="008B2BDB" w:rsidP="009A2B14">
      <w:pPr>
        <w:pStyle w:val="BodyText3"/>
        <w:spacing w:line="360" w:lineRule="auto"/>
      </w:pPr>
      <w:r w:rsidRPr="008B2BDB">
        <w:t>Market relevance and competitive situation</w:t>
      </w:r>
      <w:r w:rsidRPr="008B2BDB">
        <w:tab/>
      </w:r>
    </w:p>
    <w:p w:rsidR="008B2BDB" w:rsidRPr="008B2BDB" w:rsidRDefault="008B2BDB" w:rsidP="009A2B14">
      <w:pPr>
        <w:pStyle w:val="BodyText3"/>
        <w:spacing w:line="360" w:lineRule="auto"/>
      </w:pPr>
      <w:r w:rsidRPr="008B2BDB">
        <w:t>Exploitation plan / Dissemination of Results</w:t>
      </w:r>
      <w:r w:rsidRPr="008B2BDB">
        <w:tab/>
      </w:r>
    </w:p>
    <w:p w:rsidR="008B2BDB" w:rsidRPr="008B2BDB" w:rsidRDefault="008B2BDB" w:rsidP="009A2B14">
      <w:pPr>
        <w:pStyle w:val="BodyText3"/>
        <w:spacing w:line="360" w:lineRule="auto"/>
      </w:pPr>
      <w:r w:rsidRPr="008B2BDB">
        <w:t>Expected impact</w:t>
      </w:r>
      <w:r w:rsidRPr="008B2BDB">
        <w:tab/>
      </w:r>
    </w:p>
    <w:p w:rsidR="008B2BDB" w:rsidRPr="008B2BDB" w:rsidRDefault="009A2B14" w:rsidP="008B2BDB">
      <w:pPr>
        <w:pStyle w:val="Heading3"/>
      </w:pPr>
      <w:r>
        <w:br/>
      </w:r>
      <w:r w:rsidR="008B2BDB" w:rsidRPr="008B2BDB">
        <w:t>2. Short Consortium description</w:t>
      </w:r>
      <w:r w:rsidR="008B2BDB" w:rsidRPr="008B2BDB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2BDB" w:rsidRPr="008B2BDB">
        <w:t>page …</w:t>
      </w:r>
      <w:r>
        <w:br/>
      </w:r>
    </w:p>
    <w:p w:rsidR="008B2BDB" w:rsidRPr="008B2BDB" w:rsidRDefault="008B2BDB" w:rsidP="008B2BDB">
      <w:pPr>
        <w:pStyle w:val="Heading3"/>
      </w:pPr>
      <w:r w:rsidRPr="008B2BDB">
        <w:t>3. Short Description of the work plan</w:t>
      </w:r>
      <w:r w:rsidRPr="008B2BDB">
        <w:tab/>
      </w:r>
      <w:r w:rsidR="009A2B14">
        <w:br/>
      </w:r>
    </w:p>
    <w:p w:rsidR="008B2BDB" w:rsidRPr="008B2BDB" w:rsidRDefault="008B2BDB" w:rsidP="008B2BDB">
      <w:pPr>
        <w:pStyle w:val="Heading3"/>
      </w:pPr>
      <w:r w:rsidRPr="008B2BDB">
        <w:t>4. Resources information</w:t>
      </w:r>
      <w:r w:rsidRPr="008B2BDB">
        <w:tab/>
      </w:r>
      <w:r w:rsidR="009A2B14">
        <w:br/>
      </w:r>
    </w:p>
    <w:p w:rsidR="008B2BDB" w:rsidRPr="008B2BDB" w:rsidRDefault="008B2BDB" w:rsidP="008B2BDB">
      <w:pPr>
        <w:pStyle w:val="Heading3"/>
      </w:pPr>
      <w:r w:rsidRPr="008B2BDB">
        <w:t>5. Project duration (start, end)</w:t>
      </w:r>
      <w:r w:rsidRPr="008B2BDB">
        <w:tab/>
      </w:r>
      <w:r w:rsidR="009A2B14">
        <w:br/>
      </w:r>
    </w:p>
    <w:p w:rsidR="008B2BDB" w:rsidRPr="008B2BDB" w:rsidRDefault="00F42885" w:rsidP="008B2BDB">
      <w:pPr>
        <w:pStyle w:val="Heading3"/>
      </w:pPr>
      <w:r>
        <w:t xml:space="preserve">6. Planned </w:t>
      </w:r>
      <w:r w:rsidR="008B2BDB" w:rsidRPr="008B2BDB">
        <w:t>milestones/deliverables</w:t>
      </w:r>
      <w:r w:rsidR="008B2BDB" w:rsidRPr="008B2BDB">
        <w:tab/>
      </w:r>
      <w:r w:rsidR="009A2B14">
        <w:br/>
      </w:r>
    </w:p>
    <w:p w:rsidR="008B2BDB" w:rsidRPr="008B2BDB" w:rsidRDefault="00F42885" w:rsidP="008B2BDB">
      <w:pPr>
        <w:pStyle w:val="Heading3"/>
      </w:pPr>
      <w:r>
        <w:t xml:space="preserve">7. Rationale for </w:t>
      </w:r>
      <w:r w:rsidR="008B2BDB" w:rsidRPr="008B2BDB">
        <w:t>public funding</w:t>
      </w:r>
      <w:r w:rsidR="008B2BDB" w:rsidRPr="008B2BDB">
        <w:tab/>
      </w:r>
      <w:r w:rsidR="009A2B14">
        <w:br/>
      </w:r>
    </w:p>
    <w:p w:rsidR="008B2BDB" w:rsidRPr="008B2BDB" w:rsidRDefault="008B2BDB" w:rsidP="009A2B14">
      <w:pPr>
        <w:pStyle w:val="Heading3"/>
        <w:jc w:val="left"/>
      </w:pPr>
      <w:r w:rsidRPr="008B2BDB">
        <w:t>8. Contact persons</w:t>
      </w:r>
      <w:r w:rsidR="009A2B14">
        <w:br/>
      </w:r>
      <w:r w:rsidRPr="008B2BDB">
        <w:tab/>
      </w:r>
    </w:p>
    <w:p w:rsidR="008B2BDB" w:rsidRPr="008B2BDB" w:rsidRDefault="008B2BDB" w:rsidP="008B2BDB">
      <w:pPr>
        <w:pStyle w:val="Heading3"/>
      </w:pPr>
      <w:r w:rsidRPr="008B2BDB">
        <w:t>Appendices</w:t>
      </w:r>
      <w:r w:rsidRPr="008B2BDB">
        <w:tab/>
      </w:r>
    </w:p>
    <w:p w:rsidR="008B2BDB" w:rsidRPr="008B2BDB" w:rsidRDefault="008B2BDB" w:rsidP="008B2BDB">
      <w:pPr>
        <w:pStyle w:val="Heading3"/>
      </w:pPr>
      <w:r w:rsidRPr="008B2BDB">
        <w:fldChar w:fldCharType="end"/>
      </w:r>
    </w:p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37"/>
      </w:tblGrid>
      <w:tr w:rsidR="008B2BDB" w:rsidRPr="008B2BDB" w:rsidTr="008B2BDB">
        <w:trPr>
          <w:trHeight w:val="1096"/>
        </w:trPr>
        <w:tc>
          <w:tcPr>
            <w:tcW w:w="9237" w:type="dxa"/>
          </w:tcPr>
          <w:p w:rsidR="008B2BDB" w:rsidRPr="008B2BDB" w:rsidRDefault="003D0A63" w:rsidP="003D0A63">
            <w:pPr>
              <w:pStyle w:val="BodyText"/>
            </w:pPr>
            <w:r>
              <w:br/>
            </w:r>
            <w:r w:rsidR="008B2BDB" w:rsidRPr="003D0A63">
              <w:rPr>
                <w:b/>
              </w:rPr>
              <w:t xml:space="preserve">NOTE: </w:t>
            </w:r>
            <w:r w:rsidR="008B2BDB" w:rsidRPr="008B2BDB">
              <w:t xml:space="preserve"> The total number of pages of the full document shall by no means exceed 20 pages</w:t>
            </w:r>
          </w:p>
          <w:p w:rsidR="008B2BDB" w:rsidRPr="003D0A63" w:rsidRDefault="008B2BDB" w:rsidP="003D0A63">
            <w:pPr>
              <w:pStyle w:val="BodyText"/>
              <w:rPr>
                <w:b/>
                <w:bCs/>
              </w:rPr>
            </w:pPr>
            <w:r w:rsidRPr="008B2BDB">
              <w:t xml:space="preserve">  </w:t>
            </w:r>
            <w:r w:rsidR="003D0A63">
              <w:t xml:space="preserve">            </w:t>
            </w:r>
            <w:r w:rsidRPr="003D0A63">
              <w:rPr>
                <w:b/>
                <w:bCs/>
              </w:rPr>
              <w:t>POs with more than 20 pages will be rejected.</w:t>
            </w:r>
          </w:p>
          <w:p w:rsidR="008B2BDB" w:rsidRPr="008B2BDB" w:rsidRDefault="008B2BDB" w:rsidP="003D0A63">
            <w:pPr>
              <w:pStyle w:val="BodyText"/>
            </w:pPr>
            <w:r w:rsidRPr="008B2BDB">
              <w:t xml:space="preserve">  </w:t>
            </w:r>
            <w:r w:rsidR="003D0A63">
              <w:t xml:space="preserve">            </w:t>
            </w:r>
            <w:r w:rsidRPr="008B2BDB">
              <w:t>The Chapter 1 shall be around 5 pages long.</w:t>
            </w:r>
          </w:p>
          <w:p w:rsidR="008B2BDB" w:rsidRDefault="008B2BDB" w:rsidP="003D0A63">
            <w:pPr>
              <w:pStyle w:val="BodyText"/>
            </w:pPr>
            <w:r w:rsidRPr="008B2BDB">
              <w:t xml:space="preserve">              Use Font size 11. </w:t>
            </w:r>
          </w:p>
          <w:p w:rsidR="003D0A63" w:rsidRPr="008B2BDB" w:rsidRDefault="003D0A63" w:rsidP="003D0A63">
            <w:pPr>
              <w:pStyle w:val="BodyText"/>
            </w:pPr>
          </w:p>
        </w:tc>
      </w:tr>
    </w:tbl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D768A8">
      <w:pPr>
        <w:pStyle w:val="Heading1"/>
      </w:pPr>
      <w:r w:rsidRPr="008B2BDB">
        <w:br w:type="page"/>
      </w:r>
      <w:bookmarkStart w:id="3" w:name="_Toc423847462"/>
      <w:bookmarkStart w:id="4" w:name="_Toc436476111"/>
      <w:bookmarkStart w:id="5" w:name="_Toc436806597"/>
      <w:r w:rsidRPr="008B2BDB">
        <w:lastRenderedPageBreak/>
        <w:t>1. Project description</w:t>
      </w:r>
      <w:bookmarkEnd w:id="3"/>
      <w:bookmarkEnd w:id="4"/>
      <w:bookmarkEnd w:id="5"/>
    </w:p>
    <w:p w:rsidR="008B2BDB" w:rsidRPr="008B2BDB" w:rsidRDefault="008B2BDB" w:rsidP="008B2BDB"/>
    <w:p w:rsidR="008B2BDB" w:rsidRPr="00D768A8" w:rsidRDefault="008B2BDB" w:rsidP="00D768A8">
      <w:pPr>
        <w:pStyle w:val="BodyText"/>
        <w:rPr>
          <w:b/>
          <w:bCs/>
        </w:rPr>
      </w:pPr>
      <w:bookmarkStart w:id="6" w:name="_Toc423847463"/>
      <w:bookmarkStart w:id="7" w:name="_Toc436476112"/>
      <w:bookmarkStart w:id="8" w:name="_Toc436806598"/>
      <w:r w:rsidRPr="00D768A8">
        <w:rPr>
          <w:b/>
          <w:bCs/>
        </w:rPr>
        <w:t>General goals</w:t>
      </w:r>
      <w:bookmarkEnd w:id="6"/>
      <w:bookmarkEnd w:id="7"/>
      <w:bookmarkEnd w:id="8"/>
    </w:p>
    <w:p w:rsidR="008B2BDB" w:rsidRPr="008B2BDB" w:rsidRDefault="008B2BDB" w:rsidP="008B2BDB"/>
    <w:p w:rsidR="008B2BDB" w:rsidRPr="008B2BDB" w:rsidRDefault="008B2BDB" w:rsidP="00D768A8">
      <w:pPr>
        <w:pStyle w:val="BodyText"/>
      </w:pPr>
      <w:r w:rsidRPr="008B2BDB">
        <w:t>This project aims at……..and will therefore…….</w:t>
      </w:r>
      <w:r w:rsidRPr="008B2BDB">
        <w:tab/>
        <w:t>(Quantify as much as possible)</w:t>
      </w:r>
    </w:p>
    <w:p w:rsidR="008B2BDB" w:rsidRPr="008B2BDB" w:rsidRDefault="008B2BDB" w:rsidP="008B2BDB"/>
    <w:p w:rsidR="008B2BDB" w:rsidRPr="00D768A8" w:rsidRDefault="008B2BDB" w:rsidP="00D768A8">
      <w:pPr>
        <w:pStyle w:val="BodyText"/>
        <w:rPr>
          <w:b/>
          <w:bCs/>
        </w:rPr>
      </w:pPr>
      <w:bookmarkStart w:id="9" w:name="_Toc423847465"/>
      <w:bookmarkStart w:id="10" w:name="_Toc436476114"/>
      <w:bookmarkStart w:id="11" w:name="_Toc436806600"/>
      <w:r w:rsidRPr="00D768A8">
        <w:rPr>
          <w:b/>
          <w:bCs/>
        </w:rPr>
        <w:t>Strategic relevance</w:t>
      </w:r>
      <w:bookmarkEnd w:id="9"/>
      <w:bookmarkEnd w:id="10"/>
      <w:r w:rsidRPr="00D768A8">
        <w:rPr>
          <w:b/>
          <w:bCs/>
        </w:rPr>
        <w:t xml:space="preserve"> (relevance for </w:t>
      </w:r>
      <w:smartTag w:uri="urn:schemas-microsoft-com:office:smarttags" w:element="place">
        <w:r w:rsidRPr="00D768A8">
          <w:rPr>
            <w:b/>
            <w:bCs/>
          </w:rPr>
          <w:t>Europe</w:t>
        </w:r>
      </w:smartTag>
      <w:r w:rsidRPr="00D768A8">
        <w:rPr>
          <w:b/>
          <w:bCs/>
        </w:rPr>
        <w:t>)</w:t>
      </w:r>
      <w:bookmarkEnd w:id="11"/>
    </w:p>
    <w:p w:rsidR="008B2BDB" w:rsidRPr="008B2BDB" w:rsidRDefault="008B2BDB" w:rsidP="008B2BDB"/>
    <w:p w:rsidR="008B2BDB" w:rsidRPr="008B2BDB" w:rsidRDefault="008B2BDB" w:rsidP="00D768A8">
      <w:pPr>
        <w:pStyle w:val="BodyText"/>
      </w:pPr>
      <w:r w:rsidRPr="008B2BDB">
        <w:t>This project relates to the (sub) Work area ……of the CATRENE programme. It is supporting the European effort towards…</w:t>
      </w:r>
    </w:p>
    <w:p w:rsidR="008B2BDB" w:rsidRPr="008B2BDB" w:rsidRDefault="008B2BDB" w:rsidP="008B2BDB"/>
    <w:p w:rsidR="008B2BDB" w:rsidRPr="00D768A8" w:rsidRDefault="008B2BDB" w:rsidP="00D768A8">
      <w:pPr>
        <w:pStyle w:val="BodyText"/>
        <w:rPr>
          <w:b/>
          <w:bCs/>
        </w:rPr>
      </w:pPr>
      <w:bookmarkStart w:id="12" w:name="_Toc423847466"/>
      <w:bookmarkStart w:id="13" w:name="_Toc436476115"/>
      <w:bookmarkStart w:id="14" w:name="_Toc436806601"/>
      <w:r w:rsidRPr="00D768A8">
        <w:rPr>
          <w:b/>
          <w:bCs/>
        </w:rPr>
        <w:t>State-of-the-art (technical background)</w:t>
      </w:r>
    </w:p>
    <w:p w:rsidR="008B2BDB" w:rsidRPr="008B2BDB" w:rsidRDefault="008B2BDB" w:rsidP="008B2BDB"/>
    <w:p w:rsidR="008B2BDB" w:rsidRPr="008B2BDB" w:rsidRDefault="008B2BDB" w:rsidP="00D768A8">
      <w:pPr>
        <w:pStyle w:val="BodyText"/>
        <w:numPr>
          <w:ilvl w:val="0"/>
          <w:numId w:val="6"/>
        </w:numPr>
      </w:pPr>
      <w:r w:rsidRPr="008B2BDB">
        <w:t xml:space="preserve">Present global situation in the field:….. </w:t>
      </w:r>
    </w:p>
    <w:p w:rsidR="008B2BDB" w:rsidRPr="008B2BDB" w:rsidRDefault="008B2BDB" w:rsidP="00D768A8">
      <w:pPr>
        <w:pStyle w:val="BodyText"/>
        <w:numPr>
          <w:ilvl w:val="0"/>
          <w:numId w:val="6"/>
        </w:numPr>
      </w:pPr>
      <w:r w:rsidRPr="008B2BDB">
        <w:t>Innovation proposed:……</w:t>
      </w:r>
    </w:p>
    <w:p w:rsidR="008B2BDB" w:rsidRPr="008B2BDB" w:rsidRDefault="008B2BDB" w:rsidP="00D768A8">
      <w:pPr>
        <w:pStyle w:val="BodyText"/>
        <w:numPr>
          <w:ilvl w:val="0"/>
          <w:numId w:val="6"/>
        </w:numPr>
      </w:pPr>
      <w:r w:rsidRPr="008B2BDB">
        <w:t>Main Competitors announcements:…. / position project w.r.t. main competitors</w:t>
      </w:r>
    </w:p>
    <w:p w:rsidR="008B2BDB" w:rsidRPr="008B2BDB" w:rsidRDefault="008B2BDB" w:rsidP="00D768A8">
      <w:pPr>
        <w:pStyle w:val="BodyText"/>
        <w:numPr>
          <w:ilvl w:val="0"/>
          <w:numId w:val="6"/>
        </w:numPr>
      </w:pPr>
      <w:r w:rsidRPr="008B2BDB">
        <w:t>Previous / complementary activities of the partners in the field:….[ project name, financed by….]</w:t>
      </w:r>
    </w:p>
    <w:p w:rsidR="008B2BDB" w:rsidRPr="008B2BDB" w:rsidRDefault="008B2BDB" w:rsidP="008B2BDB"/>
    <w:p w:rsidR="008B2BDB" w:rsidRPr="008B2BDB" w:rsidRDefault="008B2BDB" w:rsidP="00D768A8">
      <w:pPr>
        <w:pStyle w:val="BodyText"/>
      </w:pPr>
      <w:r w:rsidRPr="008B2BDB">
        <w:t xml:space="preserve">Quantify as much as possible. </w:t>
      </w:r>
    </w:p>
    <w:p w:rsidR="008B2BDB" w:rsidRPr="008B2BDB" w:rsidRDefault="008B2BDB" w:rsidP="008B2BDB"/>
    <w:p w:rsidR="008B2BDB" w:rsidRPr="00D768A8" w:rsidRDefault="008B2BDB" w:rsidP="00D768A8">
      <w:pPr>
        <w:pStyle w:val="BodyText"/>
        <w:rPr>
          <w:b/>
          <w:bCs/>
        </w:rPr>
      </w:pPr>
      <w:r w:rsidRPr="00D768A8">
        <w:rPr>
          <w:b/>
          <w:bCs/>
        </w:rPr>
        <w:t>Market relevance</w:t>
      </w:r>
      <w:bookmarkEnd w:id="12"/>
      <w:bookmarkEnd w:id="13"/>
      <w:bookmarkEnd w:id="14"/>
    </w:p>
    <w:p w:rsidR="008B2BDB" w:rsidRPr="008B2BDB" w:rsidRDefault="008B2BDB" w:rsidP="008B2BDB"/>
    <w:p w:rsidR="008B2BDB" w:rsidRPr="008B2BDB" w:rsidRDefault="008B2BDB" w:rsidP="00D768A8">
      <w:pPr>
        <w:pStyle w:val="BodyText"/>
      </w:pPr>
      <w:r w:rsidRPr="008B2BDB">
        <w:t>This project secures the competitive power in the following European industry sector(s):</w:t>
      </w:r>
    </w:p>
    <w:p w:rsidR="008B2BDB" w:rsidRPr="008B2BDB" w:rsidRDefault="008B2BDB" w:rsidP="008B2BDB"/>
    <w:p w:rsidR="008B2BDB" w:rsidRPr="00884850" w:rsidRDefault="008B2BDB" w:rsidP="00884850">
      <w:pPr>
        <w:pStyle w:val="BodyText"/>
        <w:numPr>
          <w:ilvl w:val="0"/>
          <w:numId w:val="6"/>
        </w:numPr>
      </w:pPr>
      <w:r w:rsidRPr="008B2BDB">
        <w:t>[Sector name ]</w:t>
      </w:r>
    </w:p>
    <w:p w:rsidR="008B2BDB" w:rsidRPr="00884850" w:rsidRDefault="008B2BDB" w:rsidP="00884850">
      <w:pPr>
        <w:pStyle w:val="BodyText"/>
        <w:numPr>
          <w:ilvl w:val="0"/>
          <w:numId w:val="6"/>
        </w:numPr>
      </w:pPr>
      <w:r w:rsidRPr="008B2BDB">
        <w:t>[Main competitors]</w:t>
      </w:r>
      <w:r w:rsidRPr="008B2BDB">
        <w:tab/>
      </w:r>
    </w:p>
    <w:p w:rsidR="008B2BDB" w:rsidRPr="00884850" w:rsidRDefault="008B2BDB" w:rsidP="00884850">
      <w:pPr>
        <w:pStyle w:val="BodyText"/>
        <w:numPr>
          <w:ilvl w:val="0"/>
          <w:numId w:val="6"/>
        </w:numPr>
      </w:pPr>
      <w:r w:rsidRPr="008B2BDB">
        <w:t>[Europe’s position now and market size forecast]</w:t>
      </w:r>
    </w:p>
    <w:p w:rsidR="008B2BDB" w:rsidRPr="008B2BDB" w:rsidRDefault="008B2BDB" w:rsidP="008B2BDB"/>
    <w:p w:rsidR="008B2BDB" w:rsidRPr="00D768A8" w:rsidRDefault="008B2BDB" w:rsidP="00D768A8">
      <w:pPr>
        <w:pStyle w:val="BodyText"/>
        <w:rPr>
          <w:b/>
          <w:bCs/>
        </w:rPr>
      </w:pPr>
      <w:bookmarkStart w:id="15" w:name="_Toc436476116"/>
      <w:bookmarkStart w:id="16" w:name="_Toc436806602"/>
      <w:r w:rsidRPr="00D768A8">
        <w:rPr>
          <w:b/>
          <w:bCs/>
        </w:rPr>
        <w:t>Exploitation plan / Dissemination of Results</w:t>
      </w:r>
      <w:bookmarkEnd w:id="15"/>
      <w:bookmarkEnd w:id="16"/>
    </w:p>
    <w:p w:rsidR="008B2BDB" w:rsidRPr="008B2BDB" w:rsidRDefault="008B2BDB" w:rsidP="008B2BDB"/>
    <w:p w:rsidR="008B2BDB" w:rsidRPr="008B2BDB" w:rsidRDefault="008B2BDB" w:rsidP="00D768A8">
      <w:pPr>
        <w:pStyle w:val="BodyText"/>
      </w:pPr>
      <w:r w:rsidRPr="008B2BDB">
        <w:t>Project Results exploitation plan:..…[for industrial partners: further development strategy]</w:t>
      </w:r>
    </w:p>
    <w:p w:rsidR="008B2BDB" w:rsidRPr="008B2BDB" w:rsidRDefault="008B2BDB" w:rsidP="00D768A8">
      <w:pPr>
        <w:pStyle w:val="BodyText"/>
      </w:pPr>
    </w:p>
    <w:p w:rsidR="008B2BDB" w:rsidRPr="008B2BDB" w:rsidRDefault="008B2BDB" w:rsidP="00D768A8">
      <w:pPr>
        <w:pStyle w:val="BodyText"/>
      </w:pPr>
      <w:r w:rsidRPr="008B2BDB">
        <w:t>Project Results dissemination plan:….. [workshops, cession of licences,…….]</w:t>
      </w:r>
    </w:p>
    <w:p w:rsidR="008B2BDB" w:rsidRPr="008B2BDB" w:rsidRDefault="008B2BDB" w:rsidP="00D768A8">
      <w:pPr>
        <w:pStyle w:val="BodyText"/>
      </w:pPr>
    </w:p>
    <w:p w:rsidR="008B2BDB" w:rsidRPr="008B2BDB" w:rsidRDefault="008B2BDB" w:rsidP="00D768A8">
      <w:pPr>
        <w:pStyle w:val="BodyText"/>
      </w:pPr>
      <w:r w:rsidRPr="008B2BDB">
        <w:t>Scientific follow-up possibilities:..…[publications, patents, agreements with Instit</w:t>
      </w:r>
      <w:r w:rsidR="00D768A8">
        <w:t xml:space="preserve">utes </w:t>
      </w:r>
      <w:r w:rsidR="00D768A8">
        <w:br/>
        <w:t xml:space="preserve"> </w:t>
      </w:r>
      <w:r w:rsidR="00D768A8">
        <w:tab/>
      </w:r>
      <w:r w:rsidR="00D768A8">
        <w:tab/>
      </w:r>
      <w:r w:rsidR="00D768A8">
        <w:tab/>
        <w:t xml:space="preserve">                              </w:t>
      </w:r>
      <w:r w:rsidRPr="008B2BDB">
        <w:t xml:space="preserve"> or Universities,…].   </w:t>
      </w:r>
    </w:p>
    <w:p w:rsidR="008B2BDB" w:rsidRPr="008B2BDB" w:rsidRDefault="008B2BDB" w:rsidP="00D768A8">
      <w:pPr>
        <w:pStyle w:val="BodyText"/>
      </w:pPr>
    </w:p>
    <w:p w:rsidR="008B2BDB" w:rsidRPr="00D768A8" w:rsidRDefault="008B2BDB" w:rsidP="00D768A8">
      <w:pPr>
        <w:pStyle w:val="BodyText"/>
        <w:rPr>
          <w:b/>
          <w:bCs/>
        </w:rPr>
      </w:pPr>
    </w:p>
    <w:p w:rsidR="008B2BDB" w:rsidRPr="00D768A8" w:rsidRDefault="008B2BDB" w:rsidP="00D768A8">
      <w:pPr>
        <w:pStyle w:val="BodyText"/>
        <w:rPr>
          <w:b/>
          <w:bCs/>
        </w:rPr>
      </w:pPr>
      <w:bookmarkStart w:id="17" w:name="_Toc436476117"/>
      <w:bookmarkStart w:id="18" w:name="_Toc436806603"/>
      <w:r w:rsidRPr="00D768A8">
        <w:rPr>
          <w:b/>
          <w:bCs/>
        </w:rPr>
        <w:t>Expected I</w:t>
      </w:r>
      <w:bookmarkEnd w:id="17"/>
      <w:bookmarkEnd w:id="18"/>
      <w:r w:rsidRPr="00D768A8">
        <w:rPr>
          <w:b/>
          <w:bCs/>
        </w:rPr>
        <w:t>mpact</w:t>
      </w:r>
    </w:p>
    <w:p w:rsidR="008B2BDB" w:rsidRPr="008B2BDB" w:rsidRDefault="008B2BDB" w:rsidP="008B2BDB"/>
    <w:p w:rsidR="008B2BDB" w:rsidRPr="008B2BDB" w:rsidRDefault="008B2BDB" w:rsidP="00D768A8">
      <w:pPr>
        <w:pStyle w:val="BodyText"/>
      </w:pPr>
      <w:r w:rsidRPr="008B2BDB">
        <w:t xml:space="preserve">Project contribution to: …e.g. new business development, market share increase, employment, know-how accumulation and dissemination, education, research community </w:t>
      </w:r>
    </w:p>
    <w:p w:rsidR="008B2BDB" w:rsidRPr="008B2BDB" w:rsidRDefault="008B2BDB" w:rsidP="008B2BDB"/>
    <w:p w:rsidR="008B2BDB" w:rsidRPr="008B2BDB" w:rsidRDefault="008B2BDB" w:rsidP="008B2BDB">
      <w:bookmarkStart w:id="19" w:name="_Toc423847467"/>
      <w:bookmarkStart w:id="20" w:name="_Toc436476118"/>
      <w:bookmarkStart w:id="21" w:name="_Toc436806604"/>
    </w:p>
    <w:p w:rsidR="008B2BDB" w:rsidRPr="008B2BDB" w:rsidRDefault="00F42885" w:rsidP="00D768A8">
      <w:pPr>
        <w:pStyle w:val="Heading1"/>
      </w:pPr>
      <w:r>
        <w:br w:type="page"/>
      </w:r>
      <w:r w:rsidR="008B2BDB" w:rsidRPr="008B2BDB">
        <w:lastRenderedPageBreak/>
        <w:t>2. Short Consortium description</w:t>
      </w:r>
      <w:bookmarkEnd w:id="19"/>
      <w:bookmarkEnd w:id="20"/>
      <w:bookmarkEnd w:id="21"/>
    </w:p>
    <w:p w:rsidR="008B2BDB" w:rsidRPr="008B2BDB" w:rsidRDefault="008B2BDB" w:rsidP="008B2BDB"/>
    <w:p w:rsidR="008B2BDB" w:rsidRPr="008B2BDB" w:rsidRDefault="008B2BDB" w:rsidP="00D768A8">
      <w:pPr>
        <w:pStyle w:val="BodyText"/>
      </w:pPr>
      <w:r w:rsidRPr="008B2BDB">
        <w:t>In this project a competent consortium will work together, consisting of:</w:t>
      </w:r>
    </w:p>
    <w:p w:rsidR="008B2BDB" w:rsidRPr="008B2BDB" w:rsidRDefault="008B2BDB" w:rsidP="008B2BDB"/>
    <w:p w:rsidR="008B2BDB" w:rsidRPr="00D768A8" w:rsidRDefault="008B2BDB" w:rsidP="00D768A8">
      <w:pPr>
        <w:pStyle w:val="BodyText"/>
        <w:rPr>
          <w:b/>
          <w:bCs/>
          <w:u w:val="single"/>
        </w:rPr>
      </w:pPr>
      <w:r w:rsidRPr="00D768A8">
        <w:rPr>
          <w:b/>
          <w:bCs/>
          <w:u w:val="single"/>
        </w:rPr>
        <w:t xml:space="preserve">Partners: </w:t>
      </w:r>
    </w:p>
    <w:p w:rsidR="008B2BDB" w:rsidRPr="008B2BDB" w:rsidRDefault="008B2BDB" w:rsidP="008B21FC">
      <w:pPr>
        <w:pStyle w:val="BodyText"/>
      </w:pPr>
      <w:r w:rsidRPr="008B2BDB">
        <w:t>(The detailed description must be in Annex)</w:t>
      </w:r>
    </w:p>
    <w:p w:rsidR="008B2BDB" w:rsidRPr="008B2BDB" w:rsidRDefault="008B2BDB" w:rsidP="008B2BDB">
      <w:r w:rsidRPr="008B2BDB">
        <w:tab/>
      </w:r>
      <w:r w:rsidRPr="008B2BDB">
        <w:tab/>
      </w:r>
      <w:r w:rsidRPr="008B2BDB">
        <w:tab/>
      </w:r>
    </w:p>
    <w:p w:rsidR="008B21FC" w:rsidRDefault="008B2BDB" w:rsidP="008B2BDB">
      <w:r w:rsidRPr="008B2BDB">
        <w:tab/>
      </w:r>
      <w:r w:rsidRPr="008B2BDB">
        <w:tab/>
      </w:r>
      <w:r w:rsidRPr="008B2BDB">
        <w:tab/>
      </w:r>
      <w:r w:rsidRPr="008B2BDB">
        <w:tab/>
      </w:r>
      <w:r w:rsidRPr="008B2BDB">
        <w:tab/>
      </w:r>
      <w:r w:rsidRPr="008B2BDB">
        <w:tab/>
      </w:r>
      <w:r w:rsidRPr="008B2BDB">
        <w:tab/>
      </w:r>
      <w:r w:rsidRPr="008B2BDB">
        <w:tab/>
      </w:r>
      <w:r w:rsidRPr="008B2BDB">
        <w:tab/>
      </w:r>
      <w:r w:rsidRPr="008B2BDB">
        <w:tab/>
        <w:t xml:space="preserve">     </w:t>
      </w:r>
    </w:p>
    <w:p w:rsidR="008B2BDB" w:rsidRPr="008B21FC" w:rsidRDefault="008B21FC" w:rsidP="008B21FC">
      <w:pPr>
        <w:ind w:left="4320" w:firstLine="720"/>
        <w:rPr>
          <w:rStyle w:val="BodyTextChar"/>
          <w:b/>
          <w:bCs/>
        </w:rPr>
      </w:pPr>
      <w:r>
        <w:t xml:space="preserve">     </w:t>
      </w:r>
      <w:r w:rsidR="008B2BDB" w:rsidRPr="008B21FC">
        <w:rPr>
          <w:rStyle w:val="BodyTextChar"/>
        </w:rPr>
        <w:t>(please tick 1 box)</w:t>
      </w:r>
      <w:r w:rsidR="008B2BDB" w:rsidRPr="008B2BDB">
        <w:t xml:space="preserve">  </w:t>
      </w:r>
      <w:r w:rsidR="008B2BDB" w:rsidRPr="008B21FC">
        <w:rPr>
          <w:rStyle w:val="BodyTextChar"/>
          <w:b/>
          <w:bCs/>
        </w:rPr>
        <w:t xml:space="preserve"> Large firm   SME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260"/>
        <w:gridCol w:w="3960"/>
        <w:gridCol w:w="900"/>
        <w:gridCol w:w="810"/>
      </w:tblGrid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Name</w:t>
            </w:r>
          </w:p>
        </w:tc>
        <w:tc>
          <w:tcPr>
            <w:tcW w:w="1260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Country</w:t>
            </w:r>
          </w:p>
        </w:tc>
        <w:tc>
          <w:tcPr>
            <w:tcW w:w="3960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Address</w:t>
            </w:r>
          </w:p>
        </w:tc>
        <w:tc>
          <w:tcPr>
            <w:tcW w:w="900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810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</w:tr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Company X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(project leader)</w:t>
            </w:r>
          </w:p>
        </w:tc>
        <w:tc>
          <w:tcPr>
            <w:tcW w:w="12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39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90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810" w:type="dxa"/>
          </w:tcPr>
          <w:p w:rsidR="008B2BDB" w:rsidRPr="008B2BDB" w:rsidRDefault="008B2BDB" w:rsidP="00884850">
            <w:pPr>
              <w:pStyle w:val="BodyText"/>
            </w:pPr>
          </w:p>
        </w:tc>
      </w:tr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Company Y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2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39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90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810" w:type="dxa"/>
          </w:tcPr>
          <w:p w:rsidR="008B2BDB" w:rsidRPr="008B2BDB" w:rsidRDefault="008B2BDB" w:rsidP="00884850">
            <w:pPr>
              <w:pStyle w:val="BodyText"/>
            </w:pPr>
          </w:p>
        </w:tc>
      </w:tr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…</w:t>
            </w:r>
          </w:p>
        </w:tc>
        <w:tc>
          <w:tcPr>
            <w:tcW w:w="12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39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90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810" w:type="dxa"/>
          </w:tcPr>
          <w:p w:rsidR="008B2BDB" w:rsidRPr="008B2BDB" w:rsidRDefault="008B2BDB" w:rsidP="00884850">
            <w:pPr>
              <w:pStyle w:val="BodyText"/>
            </w:pPr>
          </w:p>
        </w:tc>
      </w:tr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2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39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90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810" w:type="dxa"/>
          </w:tcPr>
          <w:p w:rsidR="008B2BDB" w:rsidRPr="008B2BDB" w:rsidRDefault="008B2BDB" w:rsidP="00884850">
            <w:pPr>
              <w:pStyle w:val="BodyText"/>
            </w:pPr>
          </w:p>
        </w:tc>
      </w:tr>
    </w:tbl>
    <w:p w:rsidR="008B2BDB" w:rsidRPr="008B2BDB" w:rsidRDefault="008B2BDB" w:rsidP="008B2B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260"/>
        <w:gridCol w:w="3870"/>
      </w:tblGrid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Institute W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2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3870" w:type="dxa"/>
          </w:tcPr>
          <w:p w:rsidR="008B2BDB" w:rsidRPr="008B2BDB" w:rsidRDefault="008B2BDB" w:rsidP="00884850">
            <w:pPr>
              <w:pStyle w:val="BodyText"/>
            </w:pPr>
          </w:p>
        </w:tc>
      </w:tr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University Z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2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3870" w:type="dxa"/>
          </w:tcPr>
          <w:p w:rsidR="008B2BDB" w:rsidRPr="008B2BDB" w:rsidRDefault="008B2BDB" w:rsidP="00884850">
            <w:pPr>
              <w:pStyle w:val="BodyText"/>
            </w:pPr>
          </w:p>
        </w:tc>
      </w:tr>
      <w:tr w:rsidR="008B2BDB" w:rsidRPr="008B2BDB" w:rsidTr="008B2BDB">
        <w:tc>
          <w:tcPr>
            <w:tcW w:w="226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…</w:t>
            </w:r>
          </w:p>
        </w:tc>
        <w:tc>
          <w:tcPr>
            <w:tcW w:w="1260" w:type="dxa"/>
          </w:tcPr>
          <w:p w:rsidR="008B2BDB" w:rsidRPr="008B2BDB" w:rsidRDefault="008B2BDB" w:rsidP="00884850">
            <w:pPr>
              <w:pStyle w:val="BodyText"/>
            </w:pPr>
          </w:p>
        </w:tc>
        <w:tc>
          <w:tcPr>
            <w:tcW w:w="3870" w:type="dxa"/>
          </w:tcPr>
          <w:p w:rsidR="008B2BDB" w:rsidRPr="008B2BDB" w:rsidRDefault="008B2BDB" w:rsidP="00884850">
            <w:pPr>
              <w:pStyle w:val="BodyText"/>
            </w:pPr>
          </w:p>
        </w:tc>
      </w:tr>
    </w:tbl>
    <w:p w:rsidR="008B2BDB" w:rsidRPr="008B2BDB" w:rsidRDefault="008B2BDB" w:rsidP="008B2BDB"/>
    <w:p w:rsidR="008B2BDB" w:rsidRPr="008B21FC" w:rsidRDefault="008B2BDB" w:rsidP="008B21FC">
      <w:pPr>
        <w:pStyle w:val="BodyText"/>
        <w:rPr>
          <w:b/>
          <w:bCs/>
          <w:u w:val="single"/>
        </w:rPr>
      </w:pPr>
      <w:r w:rsidRPr="008B21FC">
        <w:rPr>
          <w:b/>
          <w:bCs/>
          <w:u w:val="single"/>
        </w:rPr>
        <w:t>Subcontractors:</w:t>
      </w:r>
    </w:p>
    <w:p w:rsidR="008B2BDB" w:rsidRPr="008B2BDB" w:rsidRDefault="008B2BDB" w:rsidP="008B2BDB"/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418"/>
        <w:gridCol w:w="1842"/>
        <w:gridCol w:w="2127"/>
        <w:gridCol w:w="1417"/>
        <w:gridCol w:w="992"/>
        <w:gridCol w:w="1276"/>
      </w:tblGrid>
      <w:tr w:rsidR="008B2BDB" w:rsidRPr="008B2BDB" w:rsidTr="008B2BDB">
        <w:tc>
          <w:tcPr>
            <w:tcW w:w="141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Name</w:t>
            </w:r>
          </w:p>
        </w:tc>
        <w:tc>
          <w:tcPr>
            <w:tcW w:w="141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Country</w:t>
            </w:r>
          </w:p>
        </w:tc>
        <w:tc>
          <w:tcPr>
            <w:tcW w:w="1842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Address</w:t>
            </w:r>
          </w:p>
        </w:tc>
        <w:tc>
          <w:tcPr>
            <w:tcW w:w="2127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Sub-contractor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To Partner:</w:t>
            </w:r>
          </w:p>
        </w:tc>
        <w:tc>
          <w:tcPr>
            <w:tcW w:w="1417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Large firm</w:t>
            </w:r>
          </w:p>
        </w:tc>
        <w:tc>
          <w:tcPr>
            <w:tcW w:w="992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SME</w:t>
            </w:r>
          </w:p>
        </w:tc>
        <w:tc>
          <w:tcPr>
            <w:tcW w:w="1276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Uni/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Institute</w:t>
            </w:r>
          </w:p>
        </w:tc>
      </w:tr>
      <w:tr w:rsidR="008B2BDB" w:rsidRPr="008B2BDB" w:rsidTr="008B2BDB">
        <w:tc>
          <w:tcPr>
            <w:tcW w:w="141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…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</w:tcPr>
          <w:p w:rsidR="008B2BDB" w:rsidRPr="008B2BDB" w:rsidRDefault="008B2BDB" w:rsidP="008B2BDB"/>
        </w:tc>
        <w:tc>
          <w:tcPr>
            <w:tcW w:w="1842" w:type="dxa"/>
          </w:tcPr>
          <w:p w:rsidR="008B2BDB" w:rsidRPr="008B2BDB" w:rsidRDefault="008B2BDB" w:rsidP="008B2BDB"/>
        </w:tc>
        <w:tc>
          <w:tcPr>
            <w:tcW w:w="2127" w:type="dxa"/>
          </w:tcPr>
          <w:p w:rsidR="008B2BDB" w:rsidRPr="008B2BDB" w:rsidRDefault="008B2BDB" w:rsidP="008B2BDB"/>
        </w:tc>
        <w:tc>
          <w:tcPr>
            <w:tcW w:w="1417" w:type="dxa"/>
          </w:tcPr>
          <w:p w:rsidR="008B2BDB" w:rsidRPr="008B2BDB" w:rsidRDefault="008B2BDB" w:rsidP="008B2BDB"/>
        </w:tc>
        <w:tc>
          <w:tcPr>
            <w:tcW w:w="992" w:type="dxa"/>
          </w:tcPr>
          <w:p w:rsidR="008B2BDB" w:rsidRPr="008B2BDB" w:rsidRDefault="008B2BDB" w:rsidP="008B2BDB"/>
        </w:tc>
        <w:tc>
          <w:tcPr>
            <w:tcW w:w="1276" w:type="dxa"/>
          </w:tcPr>
          <w:p w:rsidR="008B2BDB" w:rsidRPr="008B2BDB" w:rsidRDefault="008B2BDB" w:rsidP="008B2BDB"/>
        </w:tc>
      </w:tr>
      <w:tr w:rsidR="008B2BDB" w:rsidRPr="008B2BDB" w:rsidTr="008B2BDB">
        <w:tc>
          <w:tcPr>
            <w:tcW w:w="1418" w:type="dxa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</w:tcPr>
          <w:p w:rsidR="008B2BDB" w:rsidRPr="008B2BDB" w:rsidRDefault="008B2BDB" w:rsidP="008B2BDB"/>
        </w:tc>
        <w:tc>
          <w:tcPr>
            <w:tcW w:w="1842" w:type="dxa"/>
          </w:tcPr>
          <w:p w:rsidR="008B2BDB" w:rsidRPr="008B2BDB" w:rsidRDefault="008B2BDB" w:rsidP="008B2BDB"/>
        </w:tc>
        <w:tc>
          <w:tcPr>
            <w:tcW w:w="2127" w:type="dxa"/>
          </w:tcPr>
          <w:p w:rsidR="008B2BDB" w:rsidRPr="008B2BDB" w:rsidRDefault="008B2BDB" w:rsidP="008B2BDB"/>
        </w:tc>
        <w:tc>
          <w:tcPr>
            <w:tcW w:w="1417" w:type="dxa"/>
          </w:tcPr>
          <w:p w:rsidR="008B2BDB" w:rsidRPr="008B2BDB" w:rsidRDefault="008B2BDB" w:rsidP="008B2BDB"/>
        </w:tc>
        <w:tc>
          <w:tcPr>
            <w:tcW w:w="992" w:type="dxa"/>
          </w:tcPr>
          <w:p w:rsidR="008B2BDB" w:rsidRPr="008B2BDB" w:rsidRDefault="008B2BDB" w:rsidP="008B2BDB"/>
        </w:tc>
        <w:tc>
          <w:tcPr>
            <w:tcW w:w="1276" w:type="dxa"/>
          </w:tcPr>
          <w:p w:rsidR="008B2BDB" w:rsidRPr="008B2BDB" w:rsidRDefault="008B2BDB" w:rsidP="008B2BDB"/>
        </w:tc>
      </w:tr>
    </w:tbl>
    <w:p w:rsidR="008B2BDB" w:rsidRPr="008B2BDB" w:rsidRDefault="008B2BDB" w:rsidP="008B2BDB"/>
    <w:p w:rsidR="008B2BDB" w:rsidRPr="008B21FC" w:rsidRDefault="008B2BDB" w:rsidP="008B21FC">
      <w:pPr>
        <w:pStyle w:val="BodyText"/>
        <w:rPr>
          <w:b/>
          <w:bCs/>
          <w:u w:val="single"/>
        </w:rPr>
      </w:pPr>
      <w:r w:rsidRPr="008B21FC">
        <w:rPr>
          <w:b/>
          <w:bCs/>
          <w:u w:val="single"/>
        </w:rPr>
        <w:t>Co-operation Matrix</w:t>
      </w:r>
    </w:p>
    <w:p w:rsidR="008B2BDB" w:rsidRPr="008B2BDB" w:rsidRDefault="00B613D7" w:rsidP="008B2BDB">
      <w:r>
        <w:pict>
          <v:shape id="_x0000_s1035" type="#_x0000_t202" style="position:absolute;margin-left:-39.85pt;margin-top:5pt;width:99pt;height:27pt;z-index:251658752" stroked="f">
            <v:textbox style="mso-next-textbox:#_x0000_s1035">
              <w:txbxContent>
                <w:p w:rsidR="00D7109A" w:rsidRPr="008B21FC" w:rsidRDefault="00D7109A" w:rsidP="008B21FC">
                  <w:pPr>
                    <w:pStyle w:val="BodyText"/>
                    <w:rPr>
                      <w:b/>
                      <w:bCs/>
                    </w:rPr>
                  </w:pPr>
                  <w:r w:rsidRPr="008B21FC">
                    <w:rPr>
                      <w:b/>
                      <w:bCs/>
                    </w:rPr>
                    <w:t>Partners</w:t>
                  </w:r>
                </w:p>
              </w:txbxContent>
            </v:textbox>
          </v:shape>
        </w:pict>
      </w:r>
    </w:p>
    <w:p w:rsidR="008B2BDB" w:rsidRPr="008B2BDB" w:rsidRDefault="008B2BDB" w:rsidP="008B2BDB">
      <w:bookmarkStart w:id="22" w:name="_Toc423847468"/>
      <w:bookmarkStart w:id="23" w:name="_Toc436476119"/>
      <w:bookmarkStart w:id="24" w:name="_Toc436806605"/>
    </w:p>
    <w:p w:rsidR="008B2BDB" w:rsidRPr="008B2BDB" w:rsidRDefault="00B613D7" w:rsidP="008B2BDB">
      <w:r>
        <w:rPr>
          <w:noProof/>
          <w:lang w:eastAsia="en-GB"/>
        </w:rPr>
        <w:pict>
          <v:group id="_x0000_s1037" style="position:absolute;margin-left:-3.85pt;margin-top:7.9pt;width:324pt;height:122.25pt;z-index:251659776" coordorigin="441,10962" coordsize="6480,2445">
            <v:line id="_x0000_s1027" style="position:absolute;flip:x" from="1521,10962" to="1521,13407" strokeweight="1.5pt"/>
            <v:line id="_x0000_s1028" style="position:absolute" from="981,11556" to="5481,11556" strokeweight="1.5pt"/>
            <v:line id="_x0000_s1029" style="position:absolute" from="4221,11597" to="4221,13397" strokeweight="1.5pt"/>
            <v:shape id="_x0000_s1030" type="#_x0000_t202" style="position:absolute;left:4221;top:12584;width:540;height:720" stroked="f">
              <v:textbox style="mso-next-textbox:#_x0000_s1030">
                <w:txbxContent>
                  <w:p w:rsidR="00D7109A" w:rsidRPr="008B21FC" w:rsidRDefault="00D7109A" w:rsidP="008B21FC">
                    <w:pPr>
                      <w:pStyle w:val="BodyText"/>
                      <w:rPr>
                        <w:b/>
                        <w:bCs/>
                      </w:rPr>
                    </w:pPr>
                    <w:r w:rsidRPr="008B21FC">
                      <w:rPr>
                        <w:b/>
                        <w:bCs/>
                      </w:rPr>
                      <w:t>X</w:t>
                    </w:r>
                  </w:p>
                </w:txbxContent>
              </v:textbox>
            </v:shape>
            <v:shape id="_x0000_s1031" type="#_x0000_t202" style="position:absolute;left:441;top:11777;width:540;height:540" stroked="f">
              <v:textbox style="mso-next-textbox:#_x0000_s1031">
                <w:txbxContent>
                  <w:p w:rsidR="00D7109A" w:rsidRPr="00DC50D3" w:rsidRDefault="00D7109A" w:rsidP="008B2BDB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Y</w:t>
                    </w:r>
                  </w:p>
                </w:txbxContent>
              </v:textbox>
            </v:shape>
            <v:shape id="_x0000_s1033" type="#_x0000_t202" style="position:absolute;left:4941;top:12764;width:1980;height:540" stroked="f">
              <v:textbox style="mso-next-textbox:#_x0000_s1033">
                <w:txbxContent>
                  <w:p w:rsidR="00D7109A" w:rsidRPr="008B21FC" w:rsidRDefault="00D7109A" w:rsidP="008B21FC">
                    <w:pPr>
                      <w:pStyle w:val="BodyText"/>
                      <w:rPr>
                        <w:b/>
                        <w:bCs/>
                      </w:rPr>
                    </w:pPr>
                    <w:r w:rsidRPr="008B21FC">
                      <w:rPr>
                        <w:b/>
                        <w:bCs/>
                      </w:rPr>
                      <w:t>Partners</w:t>
                    </w:r>
                  </w:p>
                </w:txbxContent>
              </v:textbox>
            </v:shape>
            <v:line id="_x0000_s1036" style="position:absolute" from="981,12584" to="6381,12584" strokeweight="1.5pt"/>
          </v:group>
        </w:pict>
      </w:r>
    </w:p>
    <w:p w:rsidR="008B2BDB" w:rsidRPr="008B2BDB" w:rsidRDefault="008B2BDB" w:rsidP="008B2BDB"/>
    <w:p w:rsidR="008B2BDB" w:rsidRPr="008B2BDB" w:rsidRDefault="00B613D7" w:rsidP="008B2BDB">
      <w:r>
        <w:pict>
          <v:shape id="_x0000_s1032" type="#_x0000_t202" style="position:absolute;margin-left:122.15pt;margin-top:25.65pt;width:27pt;height:27pt;z-index:251656704" strokecolor="#333">
            <v:textbox style="mso-next-textbox:#_x0000_s1032">
              <w:txbxContent>
                <w:p w:rsidR="00D7109A" w:rsidRPr="008B21FC" w:rsidRDefault="00D7109A" w:rsidP="008B21FC">
                  <w:pPr>
                    <w:pStyle w:val="BodyText"/>
                    <w:rPr>
                      <w:b/>
                      <w:bCs/>
                    </w:rPr>
                  </w:pPr>
                  <w:r w:rsidRPr="008B21FC">
                    <w:rPr>
                      <w:b/>
                      <w:bCs/>
                    </w:rPr>
                    <w:t>Z</w:t>
                  </w:r>
                </w:p>
              </w:txbxContent>
            </v:textbox>
          </v:shape>
        </w:pict>
      </w:r>
    </w:p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8B2BDB"/>
    <w:p w:rsidR="008B2BDB" w:rsidRPr="008B2BDB" w:rsidRDefault="00B613D7" w:rsidP="008B2BDB">
      <w:r>
        <w:pict>
          <v:shape id="_x0000_s1034" type="#_x0000_t202" style="position:absolute;margin-left:-30.85pt;margin-top:47pt;width:459pt;height:54pt;z-index:251657728" stroked="f">
            <v:textbox style="mso-next-textbox:#_x0000_s1034">
              <w:txbxContent>
                <w:p w:rsidR="00D7109A" w:rsidRPr="008B21FC" w:rsidRDefault="00D7109A" w:rsidP="008B2BDB">
                  <w:pPr>
                    <w:pStyle w:val="Heading1"/>
                    <w:rPr>
                      <w:b w:val="0"/>
                      <w:sz w:val="24"/>
                      <w:szCs w:val="24"/>
                    </w:rPr>
                  </w:pPr>
                  <w:r w:rsidRPr="0062427E">
                    <w:rPr>
                      <w:sz w:val="24"/>
                      <w:szCs w:val="24"/>
                    </w:rPr>
                    <w:t>Z</w:t>
                  </w:r>
                  <w:r>
                    <w:rPr>
                      <w:sz w:val="24"/>
                      <w:szCs w:val="24"/>
                    </w:rPr>
                    <w:t xml:space="preserve"> =</w:t>
                  </w:r>
                  <w:r w:rsidRPr="0062427E">
                    <w:rPr>
                      <w:sz w:val="24"/>
                      <w:szCs w:val="24"/>
                    </w:rPr>
                    <w:t xml:space="preserve"> </w:t>
                  </w:r>
                  <w:r w:rsidRPr="008B21FC">
                    <w:rPr>
                      <w:rStyle w:val="BodyTextChar"/>
                      <w:b w:val="0"/>
                    </w:rPr>
                    <w:t>Nature of operation (Spec, review, manufacturing, validation, information…) between partners X and partner Y.</w:t>
                  </w:r>
                </w:p>
                <w:p w:rsidR="00D7109A" w:rsidRDefault="00D7109A" w:rsidP="008B2BDB"/>
              </w:txbxContent>
            </v:textbox>
          </v:shape>
        </w:pict>
      </w:r>
    </w:p>
    <w:p w:rsidR="008B2BDB" w:rsidRPr="008B2BDB" w:rsidRDefault="008B2BDB" w:rsidP="008B2BDB"/>
    <w:p w:rsidR="008B21FC" w:rsidRDefault="008B21FC" w:rsidP="008B21FC">
      <w:pPr>
        <w:pStyle w:val="BodyText"/>
      </w:pPr>
    </w:p>
    <w:p w:rsidR="008B21FC" w:rsidRDefault="008B21FC" w:rsidP="008B21FC">
      <w:pPr>
        <w:pStyle w:val="BodyText"/>
      </w:pPr>
    </w:p>
    <w:p w:rsidR="008B21FC" w:rsidRDefault="008B21FC" w:rsidP="008B21FC">
      <w:pPr>
        <w:pStyle w:val="BodyText"/>
      </w:pPr>
    </w:p>
    <w:p w:rsidR="008B21FC" w:rsidRDefault="008B21FC" w:rsidP="008B21FC">
      <w:pPr>
        <w:pStyle w:val="BodyText"/>
      </w:pPr>
    </w:p>
    <w:p w:rsidR="008B2BDB" w:rsidRPr="008B2BDB" w:rsidRDefault="008B2BDB" w:rsidP="008B21FC">
      <w:pPr>
        <w:pStyle w:val="BodyText"/>
      </w:pPr>
      <w:r w:rsidRPr="008B2BDB">
        <w:t xml:space="preserve">3. Short Description of the work </w:t>
      </w:r>
      <w:bookmarkEnd w:id="22"/>
      <w:bookmarkEnd w:id="23"/>
      <w:bookmarkEnd w:id="24"/>
      <w:r w:rsidRPr="008B2BDB">
        <w:t>plan</w:t>
      </w:r>
    </w:p>
    <w:p w:rsidR="008B21FC" w:rsidRDefault="008B21FC" w:rsidP="008B21FC">
      <w:pPr>
        <w:pStyle w:val="BodyText"/>
      </w:pPr>
      <w:bookmarkStart w:id="25" w:name="_Toc423847469"/>
      <w:bookmarkStart w:id="26" w:name="_Toc436476120"/>
      <w:bookmarkStart w:id="27" w:name="_Toc436806606"/>
    </w:p>
    <w:p w:rsidR="008B21FC" w:rsidRDefault="008B21FC" w:rsidP="008B2BDB"/>
    <w:p w:rsidR="008B2BDB" w:rsidRPr="008B2BDB" w:rsidRDefault="00F42885" w:rsidP="008B21FC">
      <w:pPr>
        <w:pStyle w:val="Heading1"/>
      </w:pPr>
      <w:r>
        <w:br w:type="page"/>
      </w:r>
      <w:r w:rsidR="008B2BDB" w:rsidRPr="008B2BDB">
        <w:lastRenderedPageBreak/>
        <w:t>3. Short Description of the work plan</w:t>
      </w:r>
    </w:p>
    <w:p w:rsidR="008B2BDB" w:rsidRPr="008B2BDB" w:rsidRDefault="008B2BDB" w:rsidP="008B2BDB"/>
    <w:p w:rsidR="008B2BDB" w:rsidRPr="008B2BDB" w:rsidRDefault="008B2BDB" w:rsidP="008B21FC">
      <w:pPr>
        <w:pStyle w:val="BodyText"/>
      </w:pPr>
      <w:r w:rsidRPr="008B2BDB">
        <w:t>List of planned work packages:</w:t>
      </w:r>
    </w:p>
    <w:p w:rsidR="008B2BDB" w:rsidRPr="008B2BDB" w:rsidRDefault="008B2BDB" w:rsidP="008B2B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5149"/>
        <w:gridCol w:w="2771"/>
      </w:tblGrid>
      <w:tr w:rsidR="008B2BDB" w:rsidRPr="008B2BDB" w:rsidTr="008B2BDB">
        <w:trPr>
          <w:cantSplit/>
        </w:trPr>
        <w:tc>
          <w:tcPr>
            <w:tcW w:w="1368" w:type="dxa"/>
            <w:shd w:val="pct15" w:color="000000" w:fill="FFFFFF"/>
          </w:tcPr>
          <w:bookmarkEnd w:id="25"/>
          <w:bookmarkEnd w:id="26"/>
          <w:bookmarkEnd w:id="27"/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Work package #</w:t>
            </w:r>
          </w:p>
        </w:tc>
        <w:tc>
          <w:tcPr>
            <w:tcW w:w="5149" w:type="dxa"/>
            <w:shd w:val="pct15" w:color="000000" w:fill="FFFFFF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Title / Short description</w:t>
            </w:r>
          </w:p>
        </w:tc>
        <w:tc>
          <w:tcPr>
            <w:tcW w:w="2771" w:type="dxa"/>
            <w:shd w:val="pct15" w:color="000000" w:fill="FFFFFF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Partners involved (x)</w:t>
            </w:r>
          </w:p>
        </w:tc>
      </w:tr>
      <w:tr w:rsidR="008B2BDB" w:rsidRPr="008B2BDB" w:rsidTr="008B2BDB">
        <w:trPr>
          <w:cantSplit/>
        </w:trPr>
        <w:tc>
          <w:tcPr>
            <w:tcW w:w="1368" w:type="dxa"/>
          </w:tcPr>
          <w:p w:rsidR="008B2BDB" w:rsidRPr="008B2BDB" w:rsidRDefault="008B2BDB" w:rsidP="008B21FC">
            <w:pPr>
              <w:pStyle w:val="BodyText"/>
            </w:pPr>
            <w:r w:rsidRPr="008B2BDB">
              <w:t>WP 1</w:t>
            </w:r>
          </w:p>
        </w:tc>
        <w:tc>
          <w:tcPr>
            <w:tcW w:w="5149" w:type="dxa"/>
          </w:tcPr>
          <w:p w:rsidR="008B2BDB" w:rsidRPr="008B2BDB" w:rsidRDefault="008B2BDB" w:rsidP="008B21FC">
            <w:pPr>
              <w:pStyle w:val="BodyText"/>
            </w:pPr>
            <w:r w:rsidRPr="008B2BDB">
              <w:t xml:space="preserve">few lines (will be detailed in the Full proposal) </w:t>
            </w:r>
          </w:p>
        </w:tc>
        <w:tc>
          <w:tcPr>
            <w:tcW w:w="2771" w:type="dxa"/>
          </w:tcPr>
          <w:p w:rsidR="008B2BDB" w:rsidRPr="008B2BDB" w:rsidRDefault="008B2BDB" w:rsidP="008B21FC">
            <w:pPr>
              <w:pStyle w:val="BodyText"/>
            </w:pPr>
            <w:r w:rsidRPr="008B2BDB">
              <w:t>Name, country</w:t>
            </w:r>
          </w:p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cantSplit/>
        </w:trPr>
        <w:tc>
          <w:tcPr>
            <w:tcW w:w="1368" w:type="dxa"/>
          </w:tcPr>
          <w:p w:rsidR="008B2BDB" w:rsidRPr="008B2BDB" w:rsidRDefault="008B2BDB" w:rsidP="008B21FC">
            <w:pPr>
              <w:pStyle w:val="BodyText"/>
            </w:pPr>
            <w:r w:rsidRPr="008B2BDB">
              <w:t>…</w:t>
            </w:r>
          </w:p>
        </w:tc>
        <w:tc>
          <w:tcPr>
            <w:tcW w:w="5149" w:type="dxa"/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2771" w:type="dxa"/>
          </w:tcPr>
          <w:p w:rsidR="008B2BDB" w:rsidRPr="008B2BDB" w:rsidRDefault="008B2BDB" w:rsidP="008B21FC">
            <w:pPr>
              <w:pStyle w:val="BodyText"/>
            </w:pPr>
          </w:p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cantSplit/>
        </w:trPr>
        <w:tc>
          <w:tcPr>
            <w:tcW w:w="1368" w:type="dxa"/>
          </w:tcPr>
          <w:p w:rsidR="008B2BDB" w:rsidRPr="008B2BDB" w:rsidRDefault="008B2BDB" w:rsidP="008B21FC">
            <w:pPr>
              <w:pStyle w:val="BodyText"/>
            </w:pPr>
            <w:r w:rsidRPr="008B2BDB">
              <w:t>WP n</w:t>
            </w:r>
          </w:p>
        </w:tc>
        <w:tc>
          <w:tcPr>
            <w:tcW w:w="5149" w:type="dxa"/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2771" w:type="dxa"/>
          </w:tcPr>
          <w:p w:rsidR="008B2BDB" w:rsidRPr="008B2BDB" w:rsidRDefault="008B2BDB" w:rsidP="008B21FC">
            <w:pPr>
              <w:pStyle w:val="BodyText"/>
            </w:pPr>
          </w:p>
          <w:p w:rsidR="008B2BDB" w:rsidRPr="008B2BDB" w:rsidRDefault="008B2BDB" w:rsidP="008B21FC">
            <w:pPr>
              <w:pStyle w:val="BodyText"/>
            </w:pPr>
          </w:p>
        </w:tc>
      </w:tr>
    </w:tbl>
    <w:p w:rsidR="008B2BDB" w:rsidRPr="008B2BDB" w:rsidRDefault="008B2BDB" w:rsidP="008B21FC">
      <w:pPr>
        <w:pStyle w:val="BodyText"/>
      </w:pPr>
      <w:r w:rsidRPr="008B2BDB">
        <w:t>(x) underline WP leader</w:t>
      </w:r>
    </w:p>
    <w:p w:rsidR="008B2BDB" w:rsidRPr="008B2BDB" w:rsidRDefault="008B2BDB" w:rsidP="008B2BDB">
      <w:bookmarkStart w:id="28" w:name="_Toc423847473"/>
      <w:bookmarkStart w:id="29" w:name="_Toc436476124"/>
      <w:bookmarkStart w:id="30" w:name="_Toc436806610"/>
    </w:p>
    <w:p w:rsidR="008B2BDB" w:rsidRPr="008B2BDB" w:rsidRDefault="008B2BDB" w:rsidP="008B21FC">
      <w:pPr>
        <w:pStyle w:val="Heading1"/>
      </w:pPr>
      <w:r w:rsidRPr="008B2BDB">
        <w:t>4. Resources information</w:t>
      </w:r>
      <w:bookmarkEnd w:id="28"/>
      <w:bookmarkEnd w:id="29"/>
      <w:bookmarkEnd w:id="30"/>
    </w:p>
    <w:p w:rsidR="008B2BDB" w:rsidRPr="008B2BDB" w:rsidRDefault="008B2BDB" w:rsidP="008B2BDB"/>
    <w:p w:rsidR="008B2BDB" w:rsidRPr="008B2BDB" w:rsidRDefault="008B2BDB" w:rsidP="008B2BDB"/>
    <w:p w:rsidR="008B2BDB" w:rsidRPr="008B21FC" w:rsidRDefault="008B2BDB" w:rsidP="008B21FC">
      <w:pPr>
        <w:pStyle w:val="BodyText"/>
        <w:rPr>
          <w:b/>
          <w:bCs/>
        </w:rPr>
      </w:pPr>
      <w:r w:rsidRPr="008B21FC">
        <w:rPr>
          <w:b/>
          <w:bCs/>
        </w:rPr>
        <w:t xml:space="preserve">Effort per year for the project in person.years per partner, with split per country, as initially planned   </w:t>
      </w:r>
    </w:p>
    <w:p w:rsidR="008B2BDB" w:rsidRPr="008B2BDB" w:rsidRDefault="008B2BDB" w:rsidP="008B2BDB"/>
    <w:p w:rsidR="008B2BDB" w:rsidRPr="008B2BDB" w:rsidRDefault="008B2BDB" w:rsidP="008B21FC">
      <w:pPr>
        <w:pStyle w:val="BodyText"/>
      </w:pPr>
      <w:r w:rsidRPr="008B2BDB">
        <w:t>[fill in the fields related to your project duration. See 5]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1418"/>
        <w:gridCol w:w="1021"/>
        <w:gridCol w:w="1021"/>
        <w:gridCol w:w="1021"/>
        <w:gridCol w:w="1077"/>
        <w:gridCol w:w="1645"/>
      </w:tblGrid>
      <w:tr w:rsidR="008B2BDB" w:rsidRPr="008B2BDB" w:rsidTr="008B2BDB">
        <w:trPr>
          <w:trHeight w:val="305"/>
        </w:trPr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Manpower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A933DF">
              <w:rPr>
                <w:b/>
                <w:bCs/>
              </w:rPr>
              <w:t>2</w:t>
            </w:r>
          </w:p>
        </w:tc>
        <w:tc>
          <w:tcPr>
            <w:tcW w:w="1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A933DF">
              <w:rPr>
                <w:b/>
                <w:bCs/>
              </w:rPr>
              <w:t>3</w:t>
            </w:r>
          </w:p>
        </w:tc>
        <w:tc>
          <w:tcPr>
            <w:tcW w:w="1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A933DF">
              <w:rPr>
                <w:b/>
                <w:bCs/>
              </w:rPr>
              <w:t>4</w:t>
            </w:r>
          </w:p>
        </w:tc>
        <w:tc>
          <w:tcPr>
            <w:tcW w:w="1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20</w:t>
            </w:r>
            <w:r w:rsidR="00E04DA7">
              <w:rPr>
                <w:b/>
                <w:bCs/>
              </w:rPr>
              <w:t>1</w:t>
            </w:r>
            <w:r w:rsidR="00A933DF">
              <w:rPr>
                <w:b/>
                <w:bCs/>
              </w:rPr>
              <w:t>5</w:t>
            </w:r>
          </w:p>
        </w:tc>
        <w:tc>
          <w:tcPr>
            <w:tcW w:w="16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8B2BDB" w:rsidRPr="008B21FC">
              <w:rPr>
                <w:b/>
                <w:bCs/>
              </w:rPr>
              <w:t>otal</w:t>
            </w:r>
          </w:p>
        </w:tc>
      </w:tr>
      <w:tr w:rsidR="008B2BDB" w:rsidRPr="008B2BDB" w:rsidTr="008B2BDB">
        <w:trPr>
          <w:trHeight w:val="305"/>
        </w:trPr>
        <w:tc>
          <w:tcPr>
            <w:tcW w:w="1418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Partner x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  <w:r w:rsidRPr="008B2BDB">
              <w:t>[country A]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305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  <w:r w:rsidRPr="008B2BDB">
              <w:t>[country B]</w:t>
            </w:r>
          </w:p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319"/>
        </w:trPr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Sub-total Partner x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pct15" w:color="000000" w:fill="FFFFFF"/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20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305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Partner y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  <w:r w:rsidRPr="008B2BDB">
              <w:t>[country A]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305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  <w:r w:rsidRPr="008B2BDB">
              <w:t>[country B]</w:t>
            </w:r>
          </w:p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319"/>
        </w:trPr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Sub-total Partner 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pct15" w:color="000000" w:fill="FFFFFF"/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20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588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...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168"/>
        </w:trPr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7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6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rPr>
          <w:trHeight w:val="319"/>
        </w:trPr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Total P.Y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7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16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pct15" w:color="000000" w:fill="FFFFFF"/>
          </w:tcPr>
          <w:p w:rsidR="008B2BDB" w:rsidRPr="008B2BDB" w:rsidRDefault="008B2BDB" w:rsidP="008B21FC">
            <w:pPr>
              <w:pStyle w:val="BodyText"/>
            </w:pPr>
          </w:p>
        </w:tc>
      </w:tr>
    </w:tbl>
    <w:p w:rsidR="008B2BDB" w:rsidRPr="008B2BDB" w:rsidRDefault="008B2BDB" w:rsidP="008B2BDB"/>
    <w:p w:rsidR="008B2BDB" w:rsidRPr="008B2BDB" w:rsidRDefault="008B2BDB" w:rsidP="008B2BDB"/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1FC" w:rsidRDefault="008B21FC" w:rsidP="008B21FC">
      <w:pPr>
        <w:pStyle w:val="BodyText"/>
        <w:rPr>
          <w:b/>
          <w:bCs/>
        </w:rPr>
      </w:pPr>
    </w:p>
    <w:p w:rsidR="008B2BDB" w:rsidRPr="008B21FC" w:rsidRDefault="008B2BDB" w:rsidP="008B21FC">
      <w:pPr>
        <w:pStyle w:val="BodyText"/>
        <w:rPr>
          <w:b/>
          <w:bCs/>
        </w:rPr>
      </w:pPr>
      <w:r w:rsidRPr="008B21FC">
        <w:rPr>
          <w:b/>
          <w:bCs/>
        </w:rPr>
        <w:t>Effort per year for the project in person.years per country</w:t>
      </w:r>
    </w:p>
    <w:p w:rsidR="008B2BDB" w:rsidRPr="008B2BDB" w:rsidRDefault="008B2BDB" w:rsidP="008B21FC">
      <w:pPr>
        <w:pStyle w:val="BodyText"/>
      </w:pPr>
    </w:p>
    <w:p w:rsidR="008B2BDB" w:rsidRPr="008B2BDB" w:rsidRDefault="008B2BDB" w:rsidP="008B21FC">
      <w:pPr>
        <w:pStyle w:val="BodyText"/>
      </w:pPr>
      <w:r w:rsidRPr="008B2BDB">
        <w:t>[same remark as above]</w:t>
      </w:r>
    </w:p>
    <w:p w:rsidR="008B2BDB" w:rsidRPr="008B2BDB" w:rsidRDefault="008B2BDB" w:rsidP="008B2BDB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1021"/>
        <w:gridCol w:w="1021"/>
        <w:gridCol w:w="1021"/>
        <w:gridCol w:w="1021"/>
        <w:gridCol w:w="1021"/>
      </w:tblGrid>
      <w:tr w:rsidR="008B2BDB" w:rsidRPr="008B2BDB" w:rsidTr="008B2BDB">
        <w:trPr>
          <w:trHeight w:val="305"/>
        </w:trPr>
        <w:tc>
          <w:tcPr>
            <w:tcW w:w="1418" w:type="dxa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shd w:val="pct12" w:color="auto" w:fill="auto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Manpower</w:t>
            </w: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A933DF">
              <w:rPr>
                <w:b/>
                <w:bCs/>
              </w:rPr>
              <w:t>2</w:t>
            </w: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A933DF">
              <w:rPr>
                <w:b/>
                <w:bCs/>
              </w:rPr>
              <w:t>3</w:t>
            </w: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A933DF">
              <w:rPr>
                <w:b/>
                <w:bCs/>
              </w:rPr>
              <w:t>4</w:t>
            </w: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A933DF">
              <w:rPr>
                <w:b/>
                <w:bCs/>
              </w:rPr>
              <w:t>5</w:t>
            </w:r>
          </w:p>
        </w:tc>
        <w:tc>
          <w:tcPr>
            <w:tcW w:w="1021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pct12" w:color="auto" w:fill="auto"/>
          </w:tcPr>
          <w:p w:rsidR="008B2BDB" w:rsidRPr="008B21FC" w:rsidRDefault="00E04DA7" w:rsidP="008B21FC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8B2BDB" w:rsidRPr="008B21FC">
              <w:rPr>
                <w:b/>
                <w:bCs/>
              </w:rPr>
              <w:t>otal</w:t>
            </w:r>
          </w:p>
        </w:tc>
      </w:tr>
      <w:tr w:rsidR="008B2BDB" w:rsidRPr="008B2BDB" w:rsidTr="008B2BDB">
        <w:trPr>
          <w:trHeight w:val="305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  <w:r w:rsidRPr="008B2BDB">
              <w:t>[country A]</w:t>
            </w:r>
          </w:p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trHeight w:val="305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  <w:r w:rsidRPr="008B2BDB">
              <w:t>[country B]</w:t>
            </w:r>
          </w:p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trHeight w:val="319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  <w:r w:rsidRPr="008B2BDB">
              <w:t>…</w:t>
            </w:r>
          </w:p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trHeight w:val="319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1FC">
            <w:pPr>
              <w:pStyle w:val="BodyText"/>
            </w:pPr>
            <w:r w:rsidRPr="008B2BDB">
              <w:t>[country X]</w:t>
            </w:r>
          </w:p>
          <w:p w:rsidR="008B2BDB" w:rsidRPr="008B2BDB" w:rsidRDefault="008B2BDB" w:rsidP="008B21FC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trHeight w:val="319"/>
        </w:trPr>
        <w:tc>
          <w:tcPr>
            <w:tcW w:w="141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Total P.Y</w:t>
            </w:r>
          </w:p>
          <w:p w:rsidR="008B2BDB" w:rsidRPr="008B2BDB" w:rsidRDefault="008B2BDB" w:rsidP="008B2BDB"/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BDB"/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2BDB" w:rsidRPr="008B2BDB" w:rsidRDefault="008B2BDB" w:rsidP="008B2BDB"/>
        </w:tc>
        <w:tc>
          <w:tcPr>
            <w:tcW w:w="1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2BDB" w:rsidRPr="008B2BDB" w:rsidRDefault="008B2BDB" w:rsidP="008B2BDB"/>
        </w:tc>
        <w:tc>
          <w:tcPr>
            <w:tcW w:w="1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2BDB" w:rsidRPr="008B2BDB" w:rsidRDefault="008B2BDB" w:rsidP="008B2BDB"/>
        </w:tc>
        <w:tc>
          <w:tcPr>
            <w:tcW w:w="10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2BDB" w:rsidRPr="008B2BDB" w:rsidRDefault="008B2BDB" w:rsidP="008B2BDB"/>
        </w:tc>
      </w:tr>
    </w:tbl>
    <w:p w:rsidR="008B2BDB" w:rsidRPr="008B2BDB" w:rsidRDefault="008B2BDB" w:rsidP="008B2BDB"/>
    <w:p w:rsidR="008B2BDB" w:rsidRPr="008B2BDB" w:rsidRDefault="008B2BDB" w:rsidP="008B21FC">
      <w:pPr>
        <w:pStyle w:val="Heading1"/>
      </w:pPr>
    </w:p>
    <w:p w:rsidR="008B2BDB" w:rsidRPr="008B2BDB" w:rsidRDefault="008B2BDB" w:rsidP="008B21FC">
      <w:pPr>
        <w:pStyle w:val="Heading1"/>
      </w:pPr>
      <w:bookmarkStart w:id="31" w:name="_Toc423847474"/>
      <w:bookmarkStart w:id="32" w:name="_Toc436476125"/>
      <w:bookmarkStart w:id="33" w:name="_Toc436806611"/>
      <w:r w:rsidRPr="008B2BDB">
        <w:t>5. Project duration (start, end)</w:t>
      </w:r>
      <w:bookmarkEnd w:id="31"/>
      <w:bookmarkEnd w:id="32"/>
      <w:bookmarkEnd w:id="33"/>
    </w:p>
    <w:p w:rsidR="008B2BDB" w:rsidRPr="008B2BDB" w:rsidRDefault="008B2BDB" w:rsidP="008B2B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2250"/>
      </w:tblGrid>
      <w:tr w:rsidR="008B2BDB" w:rsidRPr="008B2BDB" w:rsidTr="008B2BDB">
        <w:tc>
          <w:tcPr>
            <w:tcW w:w="1368" w:type="dxa"/>
          </w:tcPr>
          <w:p w:rsidR="008B2BDB" w:rsidRPr="008B2BDB" w:rsidRDefault="008B2BDB" w:rsidP="008B21FC">
            <w:pPr>
              <w:pStyle w:val="BodyText"/>
            </w:pPr>
            <w:r w:rsidRPr="008B2BDB">
              <w:t>Start</w:t>
            </w:r>
            <w:r w:rsidRPr="008B2BDB">
              <w:tab/>
              <w:t>:</w:t>
            </w:r>
          </w:p>
        </w:tc>
        <w:tc>
          <w:tcPr>
            <w:tcW w:w="2250" w:type="dxa"/>
          </w:tcPr>
          <w:p w:rsidR="008B2BDB" w:rsidRPr="008B2BDB" w:rsidRDefault="008B2BDB" w:rsidP="008B21FC">
            <w:pPr>
              <w:pStyle w:val="BodyText"/>
            </w:pPr>
            <w:r w:rsidRPr="008B2BDB">
              <w:t>dd.mm.yyyy</w:t>
            </w:r>
          </w:p>
          <w:p w:rsidR="008B2BDB" w:rsidRPr="008B2BDB" w:rsidRDefault="008B2BDB" w:rsidP="008B21FC">
            <w:pPr>
              <w:pStyle w:val="BodyText"/>
            </w:pPr>
          </w:p>
        </w:tc>
      </w:tr>
      <w:tr w:rsidR="008B2BDB" w:rsidRPr="008B2BDB" w:rsidTr="008B2BDB">
        <w:tc>
          <w:tcPr>
            <w:tcW w:w="1368" w:type="dxa"/>
          </w:tcPr>
          <w:p w:rsidR="008B2BDB" w:rsidRPr="008B2BDB" w:rsidRDefault="008B21FC" w:rsidP="008B21FC">
            <w:pPr>
              <w:pStyle w:val="BodyText"/>
            </w:pPr>
            <w:r>
              <w:t>End</w:t>
            </w:r>
            <w:r>
              <w:tab/>
            </w:r>
            <w:r w:rsidR="008B2BDB" w:rsidRPr="008B2BDB">
              <w:t>:</w:t>
            </w:r>
          </w:p>
        </w:tc>
        <w:tc>
          <w:tcPr>
            <w:tcW w:w="2250" w:type="dxa"/>
          </w:tcPr>
          <w:p w:rsidR="008B2BDB" w:rsidRPr="008B2BDB" w:rsidRDefault="008B2BDB" w:rsidP="008B21FC">
            <w:pPr>
              <w:pStyle w:val="BodyText"/>
            </w:pPr>
            <w:r w:rsidRPr="008B2BDB">
              <w:t xml:space="preserve">dd.mm.yyyy         </w:t>
            </w:r>
          </w:p>
          <w:p w:rsidR="008B2BDB" w:rsidRPr="008B2BDB" w:rsidRDefault="008B2BDB" w:rsidP="008B21FC">
            <w:pPr>
              <w:pStyle w:val="BodyText"/>
            </w:pPr>
          </w:p>
        </w:tc>
      </w:tr>
    </w:tbl>
    <w:p w:rsidR="008B2BDB" w:rsidRPr="008B2BDB" w:rsidRDefault="008B2BDB" w:rsidP="008B2BDB">
      <w:r w:rsidRPr="008B2BDB">
        <w:tab/>
      </w:r>
      <w:r w:rsidRPr="008B2BDB">
        <w:tab/>
      </w:r>
    </w:p>
    <w:p w:rsidR="008B2BDB" w:rsidRPr="008B2BDB" w:rsidRDefault="008B2BDB" w:rsidP="008B2BDB"/>
    <w:p w:rsidR="008B2BDB" w:rsidRPr="008B2BDB" w:rsidRDefault="008B2BDB" w:rsidP="008B21FC">
      <w:pPr>
        <w:pStyle w:val="Heading1"/>
      </w:pPr>
      <w:bookmarkStart w:id="34" w:name="_Toc423847475"/>
      <w:bookmarkStart w:id="35" w:name="_Toc436476126"/>
      <w:bookmarkStart w:id="36" w:name="_Toc436806612"/>
      <w:r w:rsidRPr="008B2BDB">
        <w:t>6.  Planned milestones/deliverables</w:t>
      </w:r>
      <w:bookmarkEnd w:id="34"/>
      <w:bookmarkEnd w:id="35"/>
      <w:bookmarkEnd w:id="36"/>
    </w:p>
    <w:p w:rsidR="008B2BDB" w:rsidRPr="008B2BDB" w:rsidRDefault="008B2BDB" w:rsidP="008B2BDB"/>
    <w:tbl>
      <w:tblPr>
        <w:tblW w:w="0" w:type="auto"/>
        <w:tblLayout w:type="fixed"/>
        <w:tblCellMar>
          <w:left w:w="168" w:type="dxa"/>
          <w:right w:w="168" w:type="dxa"/>
        </w:tblCellMar>
        <w:tblLook w:val="0000" w:firstRow="0" w:lastRow="0" w:firstColumn="0" w:lastColumn="0" w:noHBand="0" w:noVBand="0"/>
      </w:tblPr>
      <w:tblGrid>
        <w:gridCol w:w="1289"/>
        <w:gridCol w:w="1999"/>
        <w:gridCol w:w="1331"/>
        <w:gridCol w:w="5359"/>
      </w:tblGrid>
      <w:tr w:rsidR="008B2BDB" w:rsidRPr="008B2BDB" w:rsidTr="008B2BDB">
        <w:trPr>
          <w:cantSplit/>
          <w:trHeight w:val="551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pct5" w:color="000000" w:fill="FFFFFF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 xml:space="preserve">Work 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Package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#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pct5" w:color="000000" w:fill="FFFFFF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Milestone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#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pct5" w:color="000000" w:fill="FFFFFF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Quarter / Year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000000" w:fill="FFFFFF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Planned Deliverables</w:t>
            </w:r>
          </w:p>
        </w:tc>
      </w:tr>
      <w:tr w:rsidR="008B2BDB" w:rsidRPr="008B2BDB" w:rsidTr="008B2BDB">
        <w:trPr>
          <w:cantSplit/>
          <w:trHeight w:val="402"/>
        </w:trPr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B2BDB" w:rsidRPr="008B2BDB" w:rsidRDefault="008B2BDB" w:rsidP="008B21FC">
            <w:pPr>
              <w:pStyle w:val="BodyText"/>
            </w:pPr>
            <w:r w:rsidRPr="008B2BDB">
              <w:t>WP 1</w:t>
            </w:r>
          </w:p>
        </w:tc>
        <w:tc>
          <w:tcPr>
            <w:tcW w:w="1999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B2BDB" w:rsidRPr="008B2BDB" w:rsidRDefault="008B2BDB" w:rsidP="00DD7AC5">
            <w:pPr>
              <w:pStyle w:val="BodyText"/>
            </w:pPr>
            <w:r w:rsidRPr="008B2BDB">
              <w:t>M1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2BDB" w:rsidRPr="008B2BDB" w:rsidRDefault="00E04DA7" w:rsidP="00DD7AC5">
            <w:pPr>
              <w:pStyle w:val="BodyText"/>
            </w:pPr>
            <w:r>
              <w:t>e.g.Q1/12</w:t>
            </w:r>
          </w:p>
        </w:tc>
        <w:tc>
          <w:tcPr>
            <w:tcW w:w="5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cantSplit/>
          <w:trHeight w:val="402"/>
        </w:trPr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1999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B2BDB" w:rsidRPr="008B2BDB" w:rsidRDefault="008B2BDB" w:rsidP="00DD7AC5">
            <w:pPr>
              <w:pStyle w:val="BodyText"/>
            </w:pPr>
            <w:r w:rsidRPr="008B2BDB">
              <w:t>M2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2BDB" w:rsidRPr="008B2BDB" w:rsidRDefault="00E04DA7" w:rsidP="00DD7AC5">
            <w:pPr>
              <w:pStyle w:val="BodyText"/>
            </w:pPr>
            <w:r>
              <w:t>e.g.Q4/12</w:t>
            </w:r>
          </w:p>
        </w:tc>
        <w:tc>
          <w:tcPr>
            <w:tcW w:w="5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cantSplit/>
          <w:trHeight w:val="402"/>
        </w:trPr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B2BDB" w:rsidRPr="008B2BDB" w:rsidRDefault="008B2BDB" w:rsidP="008B21FC">
            <w:pPr>
              <w:pStyle w:val="BodyText"/>
            </w:pPr>
            <w:r w:rsidRPr="008B2BDB">
              <w:t>WP 2</w:t>
            </w:r>
          </w:p>
        </w:tc>
        <w:tc>
          <w:tcPr>
            <w:tcW w:w="1999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5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cantSplit/>
          <w:trHeight w:val="402"/>
        </w:trPr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B2BDB" w:rsidRPr="008B2BDB" w:rsidRDefault="008B2BDB" w:rsidP="008B21FC">
            <w:pPr>
              <w:pStyle w:val="BodyText"/>
            </w:pPr>
          </w:p>
        </w:tc>
        <w:tc>
          <w:tcPr>
            <w:tcW w:w="1999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5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rPr>
          <w:cantSplit/>
          <w:trHeight w:val="468"/>
        </w:trPr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B2BDB" w:rsidRPr="008B2BDB" w:rsidRDefault="008B2BDB" w:rsidP="008B21FC">
            <w:pPr>
              <w:pStyle w:val="BodyText"/>
            </w:pPr>
            <w:r w:rsidRPr="008B2BDB">
              <w:t>WP n</w:t>
            </w:r>
          </w:p>
        </w:tc>
        <w:tc>
          <w:tcPr>
            <w:tcW w:w="1999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8B2BDB" w:rsidRPr="008B2BDB" w:rsidRDefault="008B2BDB" w:rsidP="00DD7AC5">
            <w:pPr>
              <w:pStyle w:val="BodyText"/>
            </w:pPr>
            <w:r w:rsidRPr="008B2BDB">
              <w:t>Mzz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53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2BDB" w:rsidRPr="008B2BDB" w:rsidRDefault="008B2BDB" w:rsidP="00DD7AC5">
            <w:pPr>
              <w:pStyle w:val="BodyText"/>
            </w:pPr>
          </w:p>
        </w:tc>
      </w:tr>
    </w:tbl>
    <w:p w:rsidR="008B2BDB" w:rsidRPr="008B2BDB" w:rsidRDefault="008B2BDB" w:rsidP="008B2BDB">
      <w:bookmarkStart w:id="37" w:name="_Toc423847477"/>
      <w:bookmarkStart w:id="38" w:name="_Toc436476128"/>
      <w:bookmarkStart w:id="39" w:name="_Toc436806614"/>
    </w:p>
    <w:p w:rsidR="008B21FC" w:rsidRPr="008B2BDB" w:rsidRDefault="008B21FC" w:rsidP="008B2BDB"/>
    <w:p w:rsidR="008B2BDB" w:rsidRPr="008B2BDB" w:rsidRDefault="008B2BDB" w:rsidP="008B2BDB"/>
    <w:p w:rsidR="008B2BDB" w:rsidRPr="008B2BDB" w:rsidRDefault="00F42885" w:rsidP="008B21FC">
      <w:pPr>
        <w:pStyle w:val="Heading1"/>
      </w:pPr>
      <w:r>
        <w:br w:type="page"/>
      </w:r>
      <w:r w:rsidR="008B2BDB" w:rsidRPr="008B2BDB">
        <w:lastRenderedPageBreak/>
        <w:t>7. Rationale for public funding</w:t>
      </w:r>
      <w:bookmarkEnd w:id="37"/>
      <w:bookmarkEnd w:id="38"/>
      <w:bookmarkEnd w:id="39"/>
    </w:p>
    <w:p w:rsidR="008B2BDB" w:rsidRPr="008B2BDB" w:rsidRDefault="008B2BDB" w:rsidP="008B2BDB"/>
    <w:p w:rsidR="008B2BDB" w:rsidRPr="008B2BDB" w:rsidRDefault="008B2BDB" w:rsidP="008B21FC">
      <w:pPr>
        <w:pStyle w:val="BodyText"/>
      </w:pPr>
      <w:r w:rsidRPr="008B2BDB">
        <w:t>The consortium expects funding from national authorities of…[countries]…..</w:t>
      </w:r>
    </w:p>
    <w:p w:rsidR="008B2BDB" w:rsidRPr="008B2BDB" w:rsidRDefault="008B2BDB" w:rsidP="008B2BDB"/>
    <w:p w:rsidR="008B2BDB" w:rsidRPr="008B2BDB" w:rsidRDefault="008B2BDB" w:rsidP="008B21FC">
      <w:pPr>
        <w:pStyle w:val="BodyText"/>
      </w:pPr>
      <w:r w:rsidRPr="008B2BDB">
        <w:t>Public support is necessary for the successful completion of the project for the main following reasons:</w:t>
      </w:r>
    </w:p>
    <w:p w:rsidR="008B2BDB" w:rsidRPr="008B21FC" w:rsidRDefault="008B2BDB" w:rsidP="008B21FC">
      <w:pPr>
        <w:pStyle w:val="BodyText"/>
        <w:numPr>
          <w:ilvl w:val="0"/>
          <w:numId w:val="6"/>
        </w:numPr>
      </w:pPr>
      <w:r w:rsidRPr="008B2BDB">
        <w:t>scientific and technical risk (explain…),</w:t>
      </w:r>
    </w:p>
    <w:p w:rsidR="008B2BDB" w:rsidRPr="008B21FC" w:rsidRDefault="008B2BDB" w:rsidP="008B21FC">
      <w:pPr>
        <w:pStyle w:val="BodyText"/>
        <w:numPr>
          <w:ilvl w:val="0"/>
          <w:numId w:val="6"/>
        </w:numPr>
      </w:pPr>
      <w:r w:rsidRPr="008B2BDB">
        <w:t>economical background, competition (explain…),</w:t>
      </w:r>
    </w:p>
    <w:p w:rsidR="008B2BDB" w:rsidRPr="008B21FC" w:rsidRDefault="008B2BDB" w:rsidP="008B21FC">
      <w:pPr>
        <w:pStyle w:val="BodyText"/>
        <w:numPr>
          <w:ilvl w:val="0"/>
          <w:numId w:val="6"/>
        </w:numPr>
      </w:pPr>
      <w:r w:rsidRPr="008B2BDB">
        <w:t>expected impact on public sector (detail…),</w:t>
      </w:r>
    </w:p>
    <w:p w:rsidR="008B2BDB" w:rsidRPr="008B21FC" w:rsidRDefault="008B2BDB" w:rsidP="008B21FC">
      <w:pPr>
        <w:pStyle w:val="BodyText"/>
        <w:numPr>
          <w:ilvl w:val="0"/>
          <w:numId w:val="6"/>
        </w:numPr>
      </w:pPr>
      <w:r w:rsidRPr="008B2BDB">
        <w:t>planned standard activity (detail…)….</w:t>
      </w:r>
    </w:p>
    <w:p w:rsidR="008B2BDB" w:rsidRPr="008B21FC" w:rsidRDefault="008B2BDB" w:rsidP="008B21FC">
      <w:pPr>
        <w:pStyle w:val="BodyText"/>
        <w:rPr>
          <w:b/>
          <w:bCs/>
        </w:rPr>
      </w:pPr>
    </w:p>
    <w:p w:rsidR="008B2BDB" w:rsidRPr="008B21FC" w:rsidRDefault="008B2BDB" w:rsidP="008B21FC">
      <w:pPr>
        <w:pStyle w:val="BodyText"/>
        <w:rPr>
          <w:b/>
          <w:bCs/>
        </w:rPr>
      </w:pPr>
      <w:bookmarkStart w:id="40" w:name="OLE_LINK1"/>
      <w:r w:rsidRPr="008B21FC">
        <w:rPr>
          <w:b/>
          <w:bCs/>
        </w:rPr>
        <w:t>Contacts with Public Authorities:</w:t>
      </w:r>
    </w:p>
    <w:bookmarkEnd w:id="40"/>
    <w:p w:rsidR="008B2BDB" w:rsidRPr="008B2BDB" w:rsidRDefault="008B2BDB" w:rsidP="008B2BDB"/>
    <w:tbl>
      <w:tblPr>
        <w:tblW w:w="0" w:type="auto"/>
        <w:tblLayout w:type="fixed"/>
        <w:tblCellMar>
          <w:left w:w="168" w:type="dxa"/>
          <w:right w:w="168" w:type="dxa"/>
        </w:tblCellMar>
        <w:tblLook w:val="0000" w:firstRow="0" w:lastRow="0" w:firstColumn="0" w:lastColumn="0" w:noHBand="0" w:noVBand="0"/>
      </w:tblPr>
      <w:tblGrid>
        <w:gridCol w:w="1338"/>
        <w:gridCol w:w="1980"/>
        <w:gridCol w:w="2610"/>
        <w:gridCol w:w="3870"/>
      </w:tblGrid>
      <w:tr w:rsidR="008B2BDB" w:rsidRPr="008B2BDB" w:rsidTr="008B2BDB">
        <w:trPr>
          <w:cantSplit/>
          <w:trHeight w:val="551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pct5" w:color="000000" w:fill="FFFFFF"/>
            <w:vAlign w:val="center"/>
          </w:tcPr>
          <w:p w:rsidR="008B2BDB" w:rsidRPr="008B2BDB" w:rsidRDefault="008B2BDB" w:rsidP="008B2BDB"/>
        </w:tc>
        <w:tc>
          <w:tcPr>
            <w:tcW w:w="1980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pct5" w:color="000000" w:fill="FFFFFF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 xml:space="preserve">Did your national public authority already receive this </w:t>
            </w:r>
            <w:smartTag w:uri="urn:schemas-microsoft-com:office:smarttags" w:element="place">
              <w:r w:rsidRPr="008B21FC">
                <w:rPr>
                  <w:b/>
                  <w:bCs/>
                </w:rPr>
                <w:t>PO</w:t>
              </w:r>
            </w:smartTag>
            <w:r w:rsidRPr="008B21FC">
              <w:rPr>
                <w:b/>
                <w:bCs/>
              </w:rPr>
              <w:t>?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Are you already negotiating with your national public authorities the funding for this project proposal?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Indicate the state of negotiation: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A – oral agreement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B – letter of intent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C – contract in progress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D – negative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  <w:r w:rsidRPr="008B21FC">
              <w:rPr>
                <w:b/>
                <w:bCs/>
              </w:rPr>
              <w:t>E – no clear answer yet</w:t>
            </w:r>
          </w:p>
          <w:p w:rsidR="008B2BDB" w:rsidRPr="008B21FC" w:rsidRDefault="008B2BDB" w:rsidP="008B21FC">
            <w:pPr>
              <w:pStyle w:val="BodyText"/>
              <w:rPr>
                <w:b/>
                <w:bCs/>
              </w:rPr>
            </w:pPr>
          </w:p>
        </w:tc>
      </w:tr>
      <w:tr w:rsidR="008B2BDB" w:rsidRPr="008B2BDB" w:rsidTr="008B2BDB">
        <w:trPr>
          <w:cantSplit/>
          <w:trHeight w:val="402"/>
        </w:trPr>
        <w:tc>
          <w:tcPr>
            <w:tcW w:w="1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Partner 1</w:t>
            </w:r>
          </w:p>
        </w:tc>
        <w:tc>
          <w:tcPr>
            <w:tcW w:w="198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Y / N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Y / N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 xml:space="preserve">A / B / C / D / E </w:t>
            </w:r>
          </w:p>
        </w:tc>
      </w:tr>
      <w:tr w:rsidR="008B2BDB" w:rsidRPr="008B2BDB" w:rsidTr="008B2BDB">
        <w:trPr>
          <w:cantSplit/>
          <w:trHeight w:val="402"/>
        </w:trPr>
        <w:tc>
          <w:tcPr>
            <w:tcW w:w="1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Partner 2</w:t>
            </w:r>
          </w:p>
        </w:tc>
        <w:tc>
          <w:tcPr>
            <w:tcW w:w="198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Y / N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Y / N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 xml:space="preserve">A / B / C / D / E </w:t>
            </w:r>
          </w:p>
        </w:tc>
      </w:tr>
      <w:tr w:rsidR="008B2BDB" w:rsidRPr="008B2BDB" w:rsidTr="008B2BDB">
        <w:trPr>
          <w:cantSplit/>
          <w:trHeight w:val="402"/>
        </w:trPr>
        <w:tc>
          <w:tcPr>
            <w:tcW w:w="133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Partner x</w:t>
            </w:r>
          </w:p>
        </w:tc>
        <w:tc>
          <w:tcPr>
            <w:tcW w:w="1980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Y / N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>Y / N</w:t>
            </w:r>
          </w:p>
        </w:tc>
        <w:tc>
          <w:tcPr>
            <w:tcW w:w="387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2BDB" w:rsidRPr="008B2BDB" w:rsidRDefault="008B2BDB" w:rsidP="008B21FC">
            <w:pPr>
              <w:pStyle w:val="BodyText"/>
            </w:pPr>
            <w:r w:rsidRPr="008B2BDB">
              <w:t xml:space="preserve">A / B / C / D / E </w:t>
            </w:r>
          </w:p>
        </w:tc>
      </w:tr>
    </w:tbl>
    <w:p w:rsidR="008B2BDB" w:rsidRPr="008B2BDB" w:rsidRDefault="008B2BDB" w:rsidP="008B2BDB"/>
    <w:p w:rsidR="008B2BDB" w:rsidRPr="008B21FC" w:rsidRDefault="008B2BDB" w:rsidP="008B21FC">
      <w:pPr>
        <w:pStyle w:val="BodyText"/>
        <w:rPr>
          <w:b/>
          <w:bCs/>
        </w:rPr>
      </w:pPr>
      <w:r w:rsidRPr="008B21FC">
        <w:rPr>
          <w:b/>
          <w:bCs/>
        </w:rPr>
        <w:t>Contacts with Public Authorities Details:</w:t>
      </w:r>
    </w:p>
    <w:p w:rsidR="008B2BDB" w:rsidRPr="008B2BDB" w:rsidRDefault="008B2BDB" w:rsidP="008B2BDB"/>
    <w:p w:rsidR="008B2BDB" w:rsidRPr="008B2BDB" w:rsidRDefault="008B2BDB" w:rsidP="008B2BDB"/>
    <w:tbl>
      <w:tblPr>
        <w:tblStyle w:val="TableGrid"/>
        <w:tblW w:w="9747" w:type="dxa"/>
        <w:tblLook w:val="01E0" w:firstRow="1" w:lastRow="1" w:firstColumn="1" w:lastColumn="1" w:noHBand="0" w:noVBand="0"/>
      </w:tblPr>
      <w:tblGrid>
        <w:gridCol w:w="1856"/>
        <w:gridCol w:w="1856"/>
        <w:gridCol w:w="1856"/>
        <w:gridCol w:w="1856"/>
        <w:gridCol w:w="2323"/>
      </w:tblGrid>
      <w:tr w:rsidR="008B2BDB" w:rsidRPr="008B2BDB" w:rsidTr="008B2BDB">
        <w:tc>
          <w:tcPr>
            <w:tcW w:w="1856" w:type="dxa"/>
          </w:tcPr>
          <w:p w:rsidR="008B2BDB" w:rsidRPr="008B21FC" w:rsidRDefault="008B2BDB" w:rsidP="008B21FC">
            <w:pPr>
              <w:pStyle w:val="BodyText"/>
              <w:jc w:val="center"/>
              <w:rPr>
                <w:b/>
                <w:bCs/>
              </w:rPr>
            </w:pPr>
            <w:r w:rsidRPr="008B21FC">
              <w:rPr>
                <w:b/>
                <w:bCs/>
              </w:rPr>
              <w:t>Partner</w:t>
            </w:r>
          </w:p>
        </w:tc>
        <w:tc>
          <w:tcPr>
            <w:tcW w:w="1856" w:type="dxa"/>
          </w:tcPr>
          <w:p w:rsidR="008B2BDB" w:rsidRPr="008B21FC" w:rsidRDefault="008B2BDB" w:rsidP="008B21FC">
            <w:pPr>
              <w:pStyle w:val="BodyText"/>
              <w:jc w:val="center"/>
              <w:rPr>
                <w:b/>
                <w:bCs/>
              </w:rPr>
            </w:pPr>
            <w:r w:rsidRPr="008B21FC">
              <w:rPr>
                <w:b/>
                <w:bCs/>
              </w:rPr>
              <w:t>Date of Contact</w:t>
            </w:r>
          </w:p>
        </w:tc>
        <w:tc>
          <w:tcPr>
            <w:tcW w:w="1856" w:type="dxa"/>
          </w:tcPr>
          <w:p w:rsidR="008B2BDB" w:rsidRPr="008B21FC" w:rsidRDefault="008B2BDB" w:rsidP="008B21FC">
            <w:pPr>
              <w:pStyle w:val="BodyText"/>
              <w:jc w:val="center"/>
              <w:rPr>
                <w:b/>
                <w:bCs/>
              </w:rPr>
            </w:pPr>
            <w:r w:rsidRPr="008B21FC">
              <w:rPr>
                <w:b/>
                <w:bCs/>
              </w:rPr>
              <w:t>Name Person Partner</w:t>
            </w:r>
          </w:p>
        </w:tc>
        <w:tc>
          <w:tcPr>
            <w:tcW w:w="1856" w:type="dxa"/>
          </w:tcPr>
          <w:p w:rsidR="008B2BDB" w:rsidRPr="008B21FC" w:rsidRDefault="008B2BDB" w:rsidP="008B21FC">
            <w:pPr>
              <w:pStyle w:val="BodyText"/>
              <w:jc w:val="center"/>
              <w:rPr>
                <w:b/>
                <w:bCs/>
              </w:rPr>
            </w:pPr>
            <w:r w:rsidRPr="008B21FC">
              <w:rPr>
                <w:b/>
                <w:bCs/>
              </w:rPr>
              <w:t>Name Person</w:t>
            </w:r>
          </w:p>
          <w:p w:rsidR="008B2BDB" w:rsidRPr="008B21FC" w:rsidRDefault="008B2BDB" w:rsidP="008B21FC">
            <w:pPr>
              <w:pStyle w:val="BodyText"/>
              <w:jc w:val="center"/>
              <w:rPr>
                <w:b/>
                <w:bCs/>
              </w:rPr>
            </w:pPr>
            <w:r w:rsidRPr="008B21FC">
              <w:rPr>
                <w:b/>
                <w:bCs/>
              </w:rPr>
              <w:t>PA</w:t>
            </w:r>
          </w:p>
        </w:tc>
        <w:tc>
          <w:tcPr>
            <w:tcW w:w="2323" w:type="dxa"/>
          </w:tcPr>
          <w:p w:rsidR="008B2BDB" w:rsidRPr="008B21FC" w:rsidRDefault="008B2BDB" w:rsidP="008B21FC">
            <w:pPr>
              <w:pStyle w:val="BodyText"/>
              <w:jc w:val="center"/>
              <w:rPr>
                <w:b/>
                <w:bCs/>
              </w:rPr>
            </w:pPr>
            <w:r w:rsidRPr="008B21FC">
              <w:rPr>
                <w:b/>
                <w:bCs/>
              </w:rPr>
              <w:t>Outcome</w:t>
            </w:r>
          </w:p>
        </w:tc>
      </w:tr>
      <w:tr w:rsidR="008B2BDB" w:rsidRPr="008B2BDB" w:rsidTr="008B2BDB"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2323" w:type="dxa"/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2323" w:type="dxa"/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2323" w:type="dxa"/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2323" w:type="dxa"/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2323" w:type="dxa"/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2323" w:type="dxa"/>
          </w:tcPr>
          <w:p w:rsidR="008B2BDB" w:rsidRPr="008B2BDB" w:rsidRDefault="008B2BDB" w:rsidP="00DD7AC5">
            <w:pPr>
              <w:pStyle w:val="BodyText"/>
            </w:pPr>
          </w:p>
        </w:tc>
      </w:tr>
      <w:tr w:rsidR="008B2BDB" w:rsidRPr="008B2BDB" w:rsidTr="008B2BDB"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1856" w:type="dxa"/>
          </w:tcPr>
          <w:p w:rsidR="008B2BDB" w:rsidRPr="008B2BDB" w:rsidRDefault="008B2BDB" w:rsidP="00DD7AC5">
            <w:pPr>
              <w:pStyle w:val="BodyText"/>
            </w:pPr>
          </w:p>
        </w:tc>
        <w:tc>
          <w:tcPr>
            <w:tcW w:w="2323" w:type="dxa"/>
          </w:tcPr>
          <w:p w:rsidR="008B2BDB" w:rsidRPr="008B2BDB" w:rsidRDefault="008B2BDB" w:rsidP="00DD7AC5">
            <w:pPr>
              <w:pStyle w:val="BodyText"/>
            </w:pPr>
          </w:p>
        </w:tc>
      </w:tr>
    </w:tbl>
    <w:p w:rsidR="008B2BDB" w:rsidRPr="008B2BDB" w:rsidRDefault="008B2BDB" w:rsidP="008B2BDB"/>
    <w:p w:rsidR="008B2BDB" w:rsidRPr="008B2BDB" w:rsidRDefault="008B2BDB" w:rsidP="008B2BDB"/>
    <w:p w:rsidR="008B2BDB" w:rsidRPr="008B2BDB" w:rsidRDefault="00F42885" w:rsidP="008B21FC">
      <w:pPr>
        <w:pStyle w:val="Heading1"/>
      </w:pPr>
      <w:r>
        <w:br w:type="page"/>
      </w:r>
      <w:r w:rsidR="008B2BDB" w:rsidRPr="008B2BDB">
        <w:lastRenderedPageBreak/>
        <w:t>8. Contact persons</w:t>
      </w:r>
    </w:p>
    <w:p w:rsidR="008B2BDB" w:rsidRPr="008B2BDB" w:rsidRDefault="008B2BDB" w:rsidP="008B2BDB"/>
    <w:p w:rsidR="008B2BDB" w:rsidRPr="002E622F" w:rsidRDefault="008B2BDB" w:rsidP="002E622F">
      <w:pPr>
        <w:pStyle w:val="BodyText"/>
        <w:rPr>
          <w:b/>
          <w:bCs/>
        </w:rPr>
      </w:pPr>
      <w:r w:rsidRPr="002E622F">
        <w:rPr>
          <w:b/>
          <w:bCs/>
        </w:rPr>
        <w:t>Project leader (Contact person for the Project):</w:t>
      </w:r>
    </w:p>
    <w:p w:rsidR="008B2BDB" w:rsidRPr="008B2BDB" w:rsidRDefault="008B2BDB" w:rsidP="002E622F">
      <w:pPr>
        <w:pStyle w:val="BodyText"/>
      </w:pPr>
      <w:r w:rsidRPr="008B2BDB">
        <w:t>(main interface to CATRENE organisation for project application, selection and monitoring)</w:t>
      </w:r>
    </w:p>
    <w:p w:rsidR="008B2BDB" w:rsidRPr="008B2BDB" w:rsidRDefault="008B2BDB" w:rsidP="008B2BDB"/>
    <w:p w:rsidR="008B2BDB" w:rsidRDefault="008B2BDB" w:rsidP="002E622F">
      <w:pPr>
        <w:pStyle w:val="BodyText"/>
        <w:rPr>
          <w:b/>
          <w:bCs/>
        </w:rPr>
      </w:pPr>
      <w:r w:rsidRPr="002E622F">
        <w:rPr>
          <w:b/>
          <w:bCs/>
        </w:rPr>
        <w:t>Project Leader (name of company)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1928"/>
        <w:gridCol w:w="1928"/>
        <w:gridCol w:w="1928"/>
        <w:gridCol w:w="1928"/>
      </w:tblGrid>
      <w:tr w:rsidR="006E7392" w:rsidRPr="00D96671" w:rsidTr="00B8632C">
        <w:trPr>
          <w:cantSplit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First 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telephone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e-mail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 xml:space="preserve"> full address</w:t>
            </w:r>
          </w:p>
        </w:tc>
      </w:tr>
      <w:tr w:rsidR="006E7392" w:rsidRPr="009C2254" w:rsidTr="00B8632C">
        <w:trPr>
          <w:cantSplit/>
        </w:trPr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</w:tr>
    </w:tbl>
    <w:p w:rsidR="006E7392" w:rsidRDefault="006E7392" w:rsidP="002E622F">
      <w:pPr>
        <w:pStyle w:val="BodyText"/>
        <w:rPr>
          <w:b/>
          <w:bCs/>
        </w:rPr>
      </w:pPr>
    </w:p>
    <w:p w:rsidR="008B2BDB" w:rsidRPr="008B2BDB" w:rsidRDefault="008B2BDB" w:rsidP="008B2BDB"/>
    <w:p w:rsidR="008B2BDB" w:rsidRPr="008B2BDB" w:rsidRDefault="008B2BDB" w:rsidP="008B2BDB"/>
    <w:p w:rsidR="002E622F" w:rsidRDefault="002E622F" w:rsidP="008B2BDB"/>
    <w:p w:rsidR="002E622F" w:rsidRDefault="002E622F" w:rsidP="008B2BDB"/>
    <w:p w:rsidR="002E622F" w:rsidRDefault="002E622F" w:rsidP="008B2BDB"/>
    <w:p w:rsidR="008B2BDB" w:rsidRPr="002E622F" w:rsidRDefault="008B2BDB" w:rsidP="002E622F">
      <w:pPr>
        <w:pStyle w:val="BodyText"/>
        <w:rPr>
          <w:b/>
          <w:bCs/>
        </w:rPr>
      </w:pPr>
      <w:r w:rsidRPr="002E622F">
        <w:rPr>
          <w:b/>
          <w:bCs/>
        </w:rPr>
        <w:t>Responsible persons for each partner in each participating country</w:t>
      </w:r>
    </w:p>
    <w:p w:rsidR="008B2BDB" w:rsidRPr="008B2BDB" w:rsidRDefault="008B2BDB" w:rsidP="002E622F">
      <w:pPr>
        <w:pStyle w:val="BodyText"/>
      </w:pPr>
      <w:r w:rsidRPr="008B2BDB">
        <w:t xml:space="preserve">(mainly intended to facilitate discussions between partners and their local Public authorities) </w:t>
      </w:r>
    </w:p>
    <w:p w:rsidR="008B2BDB" w:rsidRPr="008B2BDB" w:rsidRDefault="008B2BDB" w:rsidP="008B2BDB"/>
    <w:p w:rsidR="008B2BDB" w:rsidRDefault="008B2BDB" w:rsidP="002E622F">
      <w:pPr>
        <w:pStyle w:val="BodyText"/>
        <w:rPr>
          <w:b/>
          <w:bCs/>
        </w:rPr>
      </w:pPr>
      <w:bookmarkStart w:id="41" w:name="_Toc436806615"/>
      <w:r w:rsidRPr="002E622F">
        <w:rPr>
          <w:b/>
          <w:bCs/>
        </w:rPr>
        <w:t>Partner X*  in Country A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1928"/>
        <w:gridCol w:w="1928"/>
        <w:gridCol w:w="1928"/>
        <w:gridCol w:w="1928"/>
      </w:tblGrid>
      <w:tr w:rsidR="006E7392" w:rsidRPr="00D96671" w:rsidTr="00B8632C">
        <w:trPr>
          <w:cantSplit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First 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telephone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e-mail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 xml:space="preserve"> full address</w:t>
            </w:r>
          </w:p>
        </w:tc>
      </w:tr>
      <w:tr w:rsidR="006E7392" w:rsidRPr="009C2254" w:rsidTr="00B8632C">
        <w:trPr>
          <w:cantSplit/>
        </w:trPr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</w:tr>
    </w:tbl>
    <w:p w:rsidR="006E7392" w:rsidRPr="002E622F" w:rsidRDefault="006E7392" w:rsidP="002E622F">
      <w:pPr>
        <w:pStyle w:val="BodyText"/>
        <w:rPr>
          <w:b/>
          <w:bCs/>
        </w:rPr>
      </w:pPr>
    </w:p>
    <w:p w:rsidR="008B2BDB" w:rsidRPr="002E622F" w:rsidRDefault="008B2BDB" w:rsidP="002E622F">
      <w:pPr>
        <w:pStyle w:val="BodyText"/>
        <w:rPr>
          <w:b/>
          <w:bCs/>
        </w:rPr>
      </w:pPr>
      <w:r w:rsidRPr="002E622F">
        <w:rPr>
          <w:b/>
          <w:bCs/>
        </w:rPr>
        <w:t>Partner X  in Country B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1928"/>
        <w:gridCol w:w="1928"/>
        <w:gridCol w:w="1928"/>
        <w:gridCol w:w="1928"/>
      </w:tblGrid>
      <w:tr w:rsidR="006E7392" w:rsidRPr="00D96671" w:rsidTr="00B8632C">
        <w:trPr>
          <w:cantSplit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First 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telephone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e-mail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 xml:space="preserve"> full address</w:t>
            </w:r>
          </w:p>
        </w:tc>
      </w:tr>
      <w:tr w:rsidR="006E7392" w:rsidRPr="009C2254" w:rsidTr="00B8632C">
        <w:trPr>
          <w:cantSplit/>
        </w:trPr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</w:tr>
    </w:tbl>
    <w:p w:rsidR="008B2BDB" w:rsidRPr="008B2BDB" w:rsidRDefault="008B2BDB" w:rsidP="008B2BDB"/>
    <w:p w:rsidR="008B2BDB" w:rsidRPr="002E622F" w:rsidRDefault="008B2BDB" w:rsidP="002E622F">
      <w:pPr>
        <w:pStyle w:val="BodyText"/>
        <w:rPr>
          <w:b/>
          <w:bCs/>
        </w:rPr>
      </w:pPr>
      <w:r w:rsidRPr="002E622F">
        <w:rPr>
          <w:b/>
          <w:bCs/>
        </w:rPr>
        <w:t>Partner Y* in Country A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1928"/>
        <w:gridCol w:w="1928"/>
        <w:gridCol w:w="1928"/>
        <w:gridCol w:w="1928"/>
      </w:tblGrid>
      <w:tr w:rsidR="006E7392" w:rsidRPr="00D96671" w:rsidTr="00B8632C">
        <w:trPr>
          <w:cantSplit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First 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telephone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e-mail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 xml:space="preserve"> full address</w:t>
            </w:r>
          </w:p>
        </w:tc>
      </w:tr>
      <w:tr w:rsidR="006E7392" w:rsidRPr="009C2254" w:rsidTr="00B8632C">
        <w:trPr>
          <w:cantSplit/>
        </w:trPr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</w:tr>
    </w:tbl>
    <w:p w:rsidR="006E7392" w:rsidRDefault="006E7392" w:rsidP="002E622F">
      <w:pPr>
        <w:pStyle w:val="BodyText"/>
        <w:rPr>
          <w:b/>
          <w:bCs/>
        </w:rPr>
      </w:pPr>
    </w:p>
    <w:p w:rsidR="008B2BDB" w:rsidRPr="002E622F" w:rsidRDefault="008B2BDB" w:rsidP="002E622F">
      <w:pPr>
        <w:pStyle w:val="BodyText"/>
        <w:rPr>
          <w:b/>
          <w:bCs/>
        </w:rPr>
      </w:pPr>
      <w:r w:rsidRPr="002E622F">
        <w:rPr>
          <w:b/>
          <w:bCs/>
        </w:rPr>
        <w:t>Partner Y  in Country B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1928"/>
        <w:gridCol w:w="1928"/>
        <w:gridCol w:w="1928"/>
        <w:gridCol w:w="1928"/>
      </w:tblGrid>
      <w:tr w:rsidR="006E7392" w:rsidRPr="00D96671" w:rsidTr="00B8632C">
        <w:trPr>
          <w:cantSplit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First Name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telephone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>e-mail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392" w:rsidRPr="00D96671" w:rsidRDefault="006E7392" w:rsidP="00B8632C">
            <w:pPr>
              <w:pStyle w:val="BodyText"/>
              <w:rPr>
                <w:b/>
                <w:bCs/>
              </w:rPr>
            </w:pPr>
            <w:r w:rsidRPr="00D96671">
              <w:rPr>
                <w:b/>
                <w:bCs/>
              </w:rPr>
              <w:t xml:space="preserve"> full address</w:t>
            </w:r>
          </w:p>
        </w:tc>
      </w:tr>
      <w:tr w:rsidR="006E7392" w:rsidRPr="009C2254" w:rsidTr="00B8632C">
        <w:trPr>
          <w:cantSplit/>
        </w:trPr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  <w:tc>
          <w:tcPr>
            <w:tcW w:w="1928" w:type="dxa"/>
            <w:tcBorders>
              <w:top w:val="nil"/>
            </w:tcBorders>
          </w:tcPr>
          <w:p w:rsidR="006E7392" w:rsidRPr="009C2254" w:rsidRDefault="006E7392" w:rsidP="00B8632C"/>
        </w:tc>
      </w:tr>
    </w:tbl>
    <w:p w:rsidR="008B2BDB" w:rsidRPr="008B2BDB" w:rsidRDefault="008B2BDB" w:rsidP="002E622F">
      <w:pPr>
        <w:pStyle w:val="BodyText"/>
      </w:pPr>
    </w:p>
    <w:p w:rsidR="008B2BDB" w:rsidRPr="008B2BDB" w:rsidRDefault="008B2BDB" w:rsidP="002E622F">
      <w:pPr>
        <w:pStyle w:val="BodyText"/>
      </w:pPr>
      <w:r w:rsidRPr="008B2BDB">
        <w:t>* Indicate country co-ordinator for the national partners, if applicable</w:t>
      </w:r>
    </w:p>
    <w:p w:rsidR="008B2BDB" w:rsidRPr="008B2BDB" w:rsidRDefault="008B2BDB" w:rsidP="008B2BDB"/>
    <w:p w:rsidR="008B2BDB" w:rsidRPr="008B2BDB" w:rsidRDefault="008B2BDB" w:rsidP="008B2BDB"/>
    <w:p w:rsidR="008B2BDB" w:rsidRPr="008B2BDB" w:rsidRDefault="008B2BDB" w:rsidP="002E622F">
      <w:pPr>
        <w:pStyle w:val="BodyText"/>
      </w:pPr>
      <w:r w:rsidRPr="008B2BDB">
        <w:t>Etc.</w:t>
      </w:r>
    </w:p>
    <w:p w:rsidR="008B2BDB" w:rsidRPr="008B2BDB" w:rsidRDefault="008B2BDB" w:rsidP="008B2BDB"/>
    <w:p w:rsidR="008B2BDB" w:rsidRPr="008B2BDB" w:rsidRDefault="004E43CD" w:rsidP="002E622F">
      <w:pPr>
        <w:pStyle w:val="Heading1"/>
      </w:pPr>
      <w:r>
        <w:br w:type="page"/>
      </w:r>
      <w:r w:rsidR="008B2BDB" w:rsidRPr="008B2BDB">
        <w:lastRenderedPageBreak/>
        <w:t>Appendices</w:t>
      </w:r>
      <w:bookmarkEnd w:id="41"/>
    </w:p>
    <w:p w:rsidR="008B2BDB" w:rsidRPr="008B2BDB" w:rsidRDefault="008B2BDB" w:rsidP="008B2BDB"/>
    <w:p w:rsidR="008B2BDB" w:rsidRPr="002E622F" w:rsidRDefault="002E622F" w:rsidP="008B2BDB">
      <w:pPr>
        <w:rPr>
          <w:rStyle w:val="BodyTextChar"/>
          <w:b/>
          <w:bCs/>
          <w:u w:val="single"/>
        </w:rPr>
      </w:pPr>
      <w:r w:rsidRPr="002E622F">
        <w:rPr>
          <w:rStyle w:val="BodyTextChar"/>
          <w:b/>
          <w:bCs/>
        </w:rPr>
        <w:t>1)</w:t>
      </w:r>
      <w:r>
        <w:t xml:space="preserve"> </w:t>
      </w:r>
      <w:r w:rsidR="008B2BDB" w:rsidRPr="002E622F">
        <w:rPr>
          <w:rStyle w:val="BodyTextChar"/>
          <w:b/>
          <w:bCs/>
          <w:u w:val="single"/>
        </w:rPr>
        <w:t>Consortium description:</w:t>
      </w:r>
    </w:p>
    <w:p w:rsidR="008B2BDB" w:rsidRPr="008B2BDB" w:rsidRDefault="008B2BDB" w:rsidP="002E622F">
      <w:pPr>
        <w:pStyle w:val="BodyText"/>
      </w:pPr>
      <w:r w:rsidRPr="008B2BDB">
        <w:t>20 lines max to introduce the involved company, department/group (for large companies) as well as their subcontractors.</w:t>
      </w:r>
    </w:p>
    <w:p w:rsidR="008B2BDB" w:rsidRPr="008B2BDB" w:rsidRDefault="008B2BDB" w:rsidP="002E622F">
      <w:pPr>
        <w:pStyle w:val="BodyText"/>
      </w:pPr>
      <w:r w:rsidRPr="008B2BDB">
        <w:t>[Business; characteristics; centre of interest; expertise in (especially related to the project)…]</w:t>
      </w:r>
    </w:p>
    <w:p w:rsidR="008B2BDB" w:rsidRPr="008B2BDB" w:rsidRDefault="008B2BDB" w:rsidP="002E622F">
      <w:pPr>
        <w:pStyle w:val="BodyText"/>
      </w:pPr>
    </w:p>
    <w:p w:rsidR="008B2BDB" w:rsidRPr="008B2BDB" w:rsidRDefault="008B2BDB" w:rsidP="002E622F">
      <w:pPr>
        <w:pStyle w:val="BodyText"/>
      </w:pPr>
      <w:r w:rsidRPr="008B2BDB">
        <w:t>[Partner X]:</w:t>
      </w:r>
    </w:p>
    <w:p w:rsidR="008B2BDB" w:rsidRPr="008B2BDB" w:rsidRDefault="008B2BDB" w:rsidP="002E622F">
      <w:pPr>
        <w:pStyle w:val="BodyText"/>
      </w:pPr>
    </w:p>
    <w:p w:rsidR="008B2BDB" w:rsidRPr="008B2BDB" w:rsidRDefault="008B2BDB" w:rsidP="002E622F">
      <w:pPr>
        <w:pStyle w:val="BodyText"/>
      </w:pPr>
      <w:r w:rsidRPr="008B2BDB">
        <w:t>[Partner Y]:</w:t>
      </w:r>
    </w:p>
    <w:p w:rsidR="008B2BDB" w:rsidRPr="008B2BDB" w:rsidRDefault="008B2BDB" w:rsidP="002E622F">
      <w:pPr>
        <w:pStyle w:val="BodyText"/>
      </w:pPr>
    </w:p>
    <w:p w:rsidR="008B2BDB" w:rsidRPr="008B2BDB" w:rsidRDefault="008B2BDB" w:rsidP="002E622F">
      <w:pPr>
        <w:pStyle w:val="BodyText"/>
      </w:pPr>
      <w:r w:rsidRPr="008B2BDB">
        <w:t>etc. ......</w:t>
      </w:r>
    </w:p>
    <w:p w:rsidR="008B2BDB" w:rsidRPr="008B2BDB" w:rsidRDefault="008B2BDB" w:rsidP="002E622F">
      <w:pPr>
        <w:pStyle w:val="BodyText"/>
      </w:pPr>
    </w:p>
    <w:p w:rsidR="008B2BDB" w:rsidRPr="008B2BDB" w:rsidRDefault="008B2BDB" w:rsidP="002E622F">
      <w:pPr>
        <w:pStyle w:val="BodyText"/>
      </w:pPr>
      <w:r w:rsidRPr="008B2BDB">
        <w:t>[Subcontractor V]:</w:t>
      </w:r>
    </w:p>
    <w:p w:rsidR="008B2BDB" w:rsidRPr="008B2BDB" w:rsidRDefault="008B2BDB" w:rsidP="002E622F">
      <w:pPr>
        <w:pStyle w:val="BodyText"/>
      </w:pPr>
    </w:p>
    <w:p w:rsidR="008B2BDB" w:rsidRPr="008B2BDB" w:rsidRDefault="008B2BDB" w:rsidP="002E622F">
      <w:pPr>
        <w:pStyle w:val="BodyText"/>
      </w:pPr>
      <w:r w:rsidRPr="008B2BDB">
        <w:t>[Subcontractor W]:</w:t>
      </w:r>
    </w:p>
    <w:p w:rsidR="008B2BDB" w:rsidRPr="008B2BDB" w:rsidRDefault="008B2BDB" w:rsidP="002E622F">
      <w:pPr>
        <w:pStyle w:val="BodyText"/>
      </w:pPr>
    </w:p>
    <w:p w:rsidR="008B2BDB" w:rsidRPr="008B2BDB" w:rsidRDefault="008B2BDB" w:rsidP="002E622F">
      <w:pPr>
        <w:pStyle w:val="BodyText"/>
      </w:pPr>
      <w:r w:rsidRPr="008B2BDB">
        <w:t>etc. ......</w:t>
      </w:r>
    </w:p>
    <w:p w:rsidR="008B2BDB" w:rsidRPr="008B2BDB" w:rsidRDefault="008B2BDB" w:rsidP="008B2BDB"/>
    <w:p w:rsidR="008B2BDB" w:rsidRPr="008B2BDB" w:rsidRDefault="008B2BDB" w:rsidP="008B2BDB"/>
    <w:p w:rsidR="008B2BDB" w:rsidRPr="008B2BDB" w:rsidRDefault="002E622F" w:rsidP="008B2BDB">
      <w:r w:rsidRPr="002E622F">
        <w:rPr>
          <w:rStyle w:val="BodyTextChar"/>
          <w:b/>
          <w:bCs/>
        </w:rPr>
        <w:t>2)</w:t>
      </w:r>
      <w:r>
        <w:t xml:space="preserve"> </w:t>
      </w:r>
      <w:r w:rsidR="008B2BDB" w:rsidRPr="002E622F">
        <w:rPr>
          <w:rStyle w:val="BodyTextChar"/>
          <w:b/>
          <w:bCs/>
          <w:u w:val="single"/>
        </w:rPr>
        <w:t>Glossary:</w:t>
      </w:r>
    </w:p>
    <w:p w:rsidR="008B2BDB" w:rsidRPr="008B2BDB" w:rsidRDefault="008B2BDB" w:rsidP="002E622F">
      <w:pPr>
        <w:pStyle w:val="BodyText"/>
      </w:pPr>
      <w:r w:rsidRPr="008B2BDB">
        <w:t xml:space="preserve">Explain </w:t>
      </w:r>
      <w:r w:rsidRPr="002E622F">
        <w:rPr>
          <w:b/>
          <w:bCs/>
          <w:u w:val="single"/>
        </w:rPr>
        <w:t>all</w:t>
      </w:r>
      <w:r w:rsidRPr="008B2BDB">
        <w:t xml:space="preserve"> acronyms, abbreviations</w:t>
      </w:r>
    </w:p>
    <w:p w:rsidR="00901E99" w:rsidRPr="008B2BDB" w:rsidRDefault="00901E99" w:rsidP="008B2BDB"/>
    <w:sectPr w:rsidR="00901E99" w:rsidRPr="008B2BDB">
      <w:headerReference w:type="default" r:id="rId11"/>
      <w:footerReference w:type="default" r:id="rId12"/>
      <w:endnotePr>
        <w:numFmt w:val="decimal"/>
      </w:endnotePr>
      <w:type w:val="oddPage"/>
      <w:pgSz w:w="11901" w:h="16834"/>
      <w:pgMar w:top="1361" w:right="1418" w:bottom="1361" w:left="1418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3D7" w:rsidRDefault="00B613D7">
      <w:r>
        <w:separator/>
      </w:r>
    </w:p>
  </w:endnote>
  <w:endnote w:type="continuationSeparator" w:id="0">
    <w:p w:rsidR="00B613D7" w:rsidRDefault="00B61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09A" w:rsidRPr="008B2BDB" w:rsidRDefault="00B613D7" w:rsidP="008B2BDB">
    <w:pPr>
      <w:pStyle w:val="BodyText"/>
      <w:rPr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.1pt;margin-top:-2.65pt;width:13.2pt;height:13.2pt;z-index:251657216" o:allowincell="f">
          <v:imagedata r:id="rId1" o:title=""/>
          <w10:wrap type="square" side="right"/>
        </v:shape>
      </w:pict>
    </w:r>
    <w:r w:rsidR="00D7109A">
      <w:t xml:space="preserve">      </w:t>
    </w:r>
    <w:r w:rsidR="00D7109A" w:rsidRPr="008B2BDB">
      <w:rPr>
        <w:b/>
      </w:rPr>
      <w:t xml:space="preserve">CATRENE       Project Outline for Project:  (Title)              </w:t>
    </w:r>
    <w:r w:rsidR="00D7109A" w:rsidRPr="008B2BDB">
      <w:rPr>
        <w:b/>
      </w:rPr>
      <w:tab/>
    </w:r>
    <w:r w:rsidR="00D7109A" w:rsidRPr="008B2BDB">
      <w:rPr>
        <w:b/>
      </w:rPr>
      <w:tab/>
    </w:r>
    <w:r w:rsidR="00D7109A" w:rsidRPr="008B2BDB">
      <w:rPr>
        <w:b/>
      </w:rPr>
      <w:tab/>
    </w:r>
    <w:r w:rsidR="00D7109A" w:rsidRPr="008B2BDB">
      <w:rPr>
        <w:b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09A" w:rsidRDefault="00B613D7">
    <w:pPr>
      <w:pStyle w:val="Footer"/>
    </w:pPr>
    <w:r>
      <w:rPr>
        <w:rFonts w:ascii="Arial" w:hAnsi="Arial"/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1.1pt;margin-top:-2.45pt;width:13.2pt;height:13.2pt;z-index:251658240" o:allowincell="f">
          <v:imagedata r:id="rId1" o:title=""/>
          <w10:wrap type="square" side="right"/>
        </v:shape>
      </w:pict>
    </w:r>
    <w:r w:rsidR="00D7109A">
      <w:rPr>
        <w:rFonts w:ascii="Arial" w:hAnsi="Arial"/>
        <w:b/>
      </w:rPr>
      <w:t xml:space="preserve">      CATRENE         Project Outline for Project: (Title)                           Date</w:t>
    </w:r>
    <w:r w:rsidR="00D7109A">
      <w:rPr>
        <w:rFonts w:ascii="Arial" w:hAnsi="Arial"/>
        <w:b/>
      </w:rPr>
      <w:tab/>
      <w:t xml:space="preserve">p. </w:t>
    </w:r>
    <w:r w:rsidR="00D7109A" w:rsidRPr="00F42885">
      <w:rPr>
        <w:rStyle w:val="PageNumber"/>
        <w:rFonts w:ascii="Arial" w:hAnsi="Arial" w:cs="Arial"/>
        <w:b/>
      </w:rPr>
      <w:fldChar w:fldCharType="begin"/>
    </w:r>
    <w:r w:rsidR="00D7109A" w:rsidRPr="00F42885">
      <w:rPr>
        <w:rStyle w:val="PageNumber"/>
        <w:rFonts w:ascii="Arial" w:hAnsi="Arial" w:cs="Arial"/>
        <w:b/>
      </w:rPr>
      <w:instrText xml:space="preserve"> PAGE </w:instrText>
    </w:r>
    <w:r w:rsidR="00D7109A" w:rsidRPr="00F42885">
      <w:rPr>
        <w:rStyle w:val="PageNumber"/>
        <w:rFonts w:ascii="Arial" w:hAnsi="Arial" w:cs="Arial"/>
        <w:b/>
      </w:rPr>
      <w:fldChar w:fldCharType="separate"/>
    </w:r>
    <w:r>
      <w:rPr>
        <w:rStyle w:val="PageNumber"/>
        <w:rFonts w:ascii="Arial" w:hAnsi="Arial" w:cs="Arial"/>
        <w:b/>
        <w:noProof/>
      </w:rPr>
      <w:t>1</w:t>
    </w:r>
    <w:r w:rsidR="00D7109A" w:rsidRPr="00F42885">
      <w:rPr>
        <w:rStyle w:val="PageNumber"/>
        <w:rFonts w:ascii="Arial" w:hAnsi="Arial" w:cs="Arial"/>
        <w:b/>
      </w:rPr>
      <w:fldChar w:fldCharType="end"/>
    </w:r>
    <w:r w:rsidR="00D7109A">
      <w:rPr>
        <w:rFonts w:ascii="Arial" w:hAnsi="Arial"/>
        <w:b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3D7" w:rsidRDefault="00B613D7">
      <w:r>
        <w:separator/>
      </w:r>
    </w:p>
  </w:footnote>
  <w:footnote w:type="continuationSeparator" w:id="0">
    <w:p w:rsidR="00B613D7" w:rsidRDefault="00B61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09A" w:rsidRPr="00F25F98" w:rsidRDefault="00D7109A" w:rsidP="00F25F98">
    <w:pPr>
      <w:tabs>
        <w:tab w:val="center" w:pos="4536"/>
        <w:tab w:val="right" w:pos="9068"/>
      </w:tabs>
      <w:rPr>
        <w:rFonts w:ascii="Arial" w:hAnsi="Arial" w:cs="Arial"/>
        <w:b/>
      </w:rPr>
    </w:pPr>
    <w:r w:rsidRPr="00F25F98">
      <w:rPr>
        <w:rFonts w:ascii="Arial" w:hAnsi="Arial" w:cs="Arial"/>
        <w:b/>
      </w:rPr>
      <w:t>CATRENE CONFIDENTIAL</w:t>
    </w:r>
  </w:p>
  <w:p w:rsidR="00D7109A" w:rsidRPr="00F25F98" w:rsidRDefault="00D7109A" w:rsidP="00F25F98">
    <w:pPr>
      <w:rPr>
        <w:rFonts w:ascii="Arial" w:hAnsi="Arial" w:cs="Arial"/>
        <w:sz w:val="16"/>
        <w:szCs w:val="16"/>
      </w:rPr>
    </w:pPr>
  </w:p>
  <w:p w:rsidR="00D7109A" w:rsidRPr="00F25F98" w:rsidRDefault="00D7109A" w:rsidP="00F25F98">
    <w:pPr>
      <w:tabs>
        <w:tab w:val="right" w:pos="9068"/>
      </w:tabs>
      <w:rPr>
        <w:rFonts w:ascii="Arial" w:hAnsi="Arial" w:cs="Arial"/>
      </w:rPr>
    </w:pPr>
    <w:r>
      <w:rPr>
        <w:rFonts w:ascii="Arial" w:hAnsi="Arial" w:cs="Arial"/>
      </w:rPr>
      <w:t>Version:</w:t>
    </w:r>
    <w:r w:rsidRPr="00F25F98">
      <w:rPr>
        <w:rFonts w:ascii="Arial" w:hAnsi="Arial" w:cs="Arial"/>
      </w:rPr>
      <w:tab/>
      <w:t>date:</w:t>
    </w:r>
  </w:p>
  <w:p w:rsidR="00D7109A" w:rsidRPr="00F25F98" w:rsidRDefault="00D7109A" w:rsidP="00F25F98">
    <w:pP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09A" w:rsidRPr="00F25F98" w:rsidRDefault="00D7109A" w:rsidP="00B531DD">
    <w:pPr>
      <w:tabs>
        <w:tab w:val="center" w:pos="4536"/>
        <w:tab w:val="right" w:pos="9068"/>
      </w:tabs>
      <w:rPr>
        <w:rFonts w:ascii="Arial" w:hAnsi="Arial" w:cs="Arial"/>
        <w:b/>
      </w:rPr>
    </w:pPr>
    <w:r w:rsidRPr="00F25F98">
      <w:rPr>
        <w:rFonts w:ascii="Arial" w:hAnsi="Arial" w:cs="Arial"/>
        <w:b/>
      </w:rPr>
      <w:t>CATRENE CONFIDENTIAL</w:t>
    </w:r>
  </w:p>
  <w:p w:rsidR="00D7109A" w:rsidRPr="00F25F98" w:rsidRDefault="00D7109A" w:rsidP="00B531DD">
    <w:pPr>
      <w:rPr>
        <w:rFonts w:ascii="Arial" w:hAnsi="Arial" w:cs="Arial"/>
        <w:sz w:val="16"/>
        <w:szCs w:val="16"/>
      </w:rPr>
    </w:pPr>
  </w:p>
  <w:p w:rsidR="00D7109A" w:rsidRPr="00F25F98" w:rsidRDefault="00D7109A" w:rsidP="00B531DD">
    <w:pPr>
      <w:tabs>
        <w:tab w:val="right" w:pos="9068"/>
      </w:tabs>
      <w:rPr>
        <w:rFonts w:ascii="Arial" w:hAnsi="Arial" w:cs="Arial"/>
      </w:rPr>
    </w:pPr>
    <w:r>
      <w:rPr>
        <w:rFonts w:ascii="Arial" w:hAnsi="Arial" w:cs="Arial"/>
      </w:rPr>
      <w:t>Version:</w:t>
    </w:r>
    <w:r w:rsidRPr="00F25F98">
      <w:rPr>
        <w:rFonts w:ascii="Arial" w:hAnsi="Arial" w:cs="Arial"/>
      </w:rPr>
      <w:tab/>
      <w:t>date:</w:t>
    </w:r>
  </w:p>
  <w:p w:rsidR="00D7109A" w:rsidRPr="00B531DD" w:rsidRDefault="00D7109A" w:rsidP="00B531D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E66EA"/>
    <w:multiLevelType w:val="singleLevel"/>
    <w:tmpl w:val="58DA120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B5D0C7A"/>
    <w:multiLevelType w:val="singleLevel"/>
    <w:tmpl w:val="BC58FC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E1F60B7"/>
    <w:multiLevelType w:val="hybridMultilevel"/>
    <w:tmpl w:val="2E303564"/>
    <w:lvl w:ilvl="0" w:tplc="A468A49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76B5C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G Times (W1)" w:eastAsia="Times New Roman" w:hAnsi="CG Times (W1)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7E4CC2"/>
    <w:multiLevelType w:val="singleLevel"/>
    <w:tmpl w:val="BC58FC9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45574FD3"/>
    <w:multiLevelType w:val="singleLevel"/>
    <w:tmpl w:val="25601A2E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6C1A60B4"/>
    <w:multiLevelType w:val="singleLevel"/>
    <w:tmpl w:val="BC58FC9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3D7"/>
    <w:rsid w:val="00141C94"/>
    <w:rsid w:val="002E622F"/>
    <w:rsid w:val="003322FA"/>
    <w:rsid w:val="00374E74"/>
    <w:rsid w:val="003C4DC2"/>
    <w:rsid w:val="003D0A63"/>
    <w:rsid w:val="00435906"/>
    <w:rsid w:val="004D26B9"/>
    <w:rsid w:val="004E43CD"/>
    <w:rsid w:val="005F4CB8"/>
    <w:rsid w:val="006D3D42"/>
    <w:rsid w:val="006E7392"/>
    <w:rsid w:val="00884850"/>
    <w:rsid w:val="008B21FC"/>
    <w:rsid w:val="008B2BDB"/>
    <w:rsid w:val="00901E99"/>
    <w:rsid w:val="0098261A"/>
    <w:rsid w:val="009A2B14"/>
    <w:rsid w:val="00A933DF"/>
    <w:rsid w:val="00B531DD"/>
    <w:rsid w:val="00B613D7"/>
    <w:rsid w:val="00B8632C"/>
    <w:rsid w:val="00D7109A"/>
    <w:rsid w:val="00D768A8"/>
    <w:rsid w:val="00DD7AC5"/>
    <w:rsid w:val="00E04DA7"/>
    <w:rsid w:val="00E81AFA"/>
    <w:rsid w:val="00F25F98"/>
    <w:rsid w:val="00F42885"/>
    <w:rsid w:val="00FA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2BDB"/>
    <w:pPr>
      <w:widowControl w:val="0"/>
    </w:pPr>
    <w:rPr>
      <w:rFonts w:ascii="CG Times (W1)" w:hAnsi="CG Times (W1)"/>
      <w:lang w:val="en-GB"/>
    </w:rPr>
  </w:style>
  <w:style w:type="paragraph" w:styleId="Heading1">
    <w:name w:val="heading 1"/>
    <w:basedOn w:val="Normal"/>
    <w:next w:val="Normal"/>
    <w:qFormat/>
    <w:rsid w:val="008B2BD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8B2BD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rsid w:val="008B2BDB"/>
    <w:pPr>
      <w:keepNext/>
      <w:tabs>
        <w:tab w:val="left" w:pos="-1440"/>
        <w:tab w:val="left" w:pos="-960"/>
        <w:tab w:val="left" w:pos="-480"/>
        <w:tab w:val="left" w:pos="1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</w:tabs>
      <w:jc w:val="both"/>
      <w:outlineLvl w:val="2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B2BDB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rsid w:val="008B2BDB"/>
    <w:pPr>
      <w:tabs>
        <w:tab w:val="center" w:pos="4819"/>
        <w:tab w:val="right" w:pos="9071"/>
      </w:tabs>
    </w:pPr>
  </w:style>
  <w:style w:type="character" w:styleId="PageNumber">
    <w:name w:val="page number"/>
    <w:basedOn w:val="DefaultParagraphFont"/>
    <w:rsid w:val="008B2BDB"/>
    <w:rPr>
      <w:sz w:val="20"/>
    </w:rPr>
  </w:style>
  <w:style w:type="paragraph" w:styleId="TOC1">
    <w:name w:val="toc 1"/>
    <w:basedOn w:val="Normal"/>
    <w:next w:val="Normal"/>
    <w:semiHidden/>
    <w:rsid w:val="008B2BDB"/>
    <w:pPr>
      <w:tabs>
        <w:tab w:val="right" w:pos="9021"/>
      </w:tabs>
      <w:spacing w:before="240" w:after="120"/>
    </w:pPr>
    <w:rPr>
      <w:rFonts w:ascii="Times New Roman" w:hAnsi="Times New Roman"/>
      <w:b/>
    </w:rPr>
  </w:style>
  <w:style w:type="paragraph" w:styleId="TOC2">
    <w:name w:val="toc 2"/>
    <w:basedOn w:val="Normal"/>
    <w:next w:val="Normal"/>
    <w:semiHidden/>
    <w:rsid w:val="008B2BDB"/>
    <w:pPr>
      <w:tabs>
        <w:tab w:val="right" w:pos="9021"/>
      </w:tabs>
      <w:spacing w:before="120"/>
      <w:ind w:left="200"/>
    </w:pPr>
    <w:rPr>
      <w:rFonts w:ascii="Times New Roman" w:hAnsi="Times New Roman"/>
      <w:i/>
    </w:rPr>
  </w:style>
  <w:style w:type="paragraph" w:customStyle="1" w:styleId="Haupttext">
    <w:name w:val="Haupttext"/>
    <w:rsid w:val="008B2BDB"/>
    <w:pPr>
      <w:widowControl w:val="0"/>
      <w:tabs>
        <w:tab w:val="left" w:pos="827"/>
        <w:tab w:val="left" w:pos="1678"/>
        <w:tab w:val="left" w:pos="2528"/>
        <w:tab w:val="left" w:pos="3378"/>
        <w:tab w:val="left" w:pos="4229"/>
        <w:tab w:val="left" w:pos="5079"/>
        <w:tab w:val="left" w:pos="5930"/>
        <w:tab w:val="right" w:pos="9025"/>
      </w:tabs>
      <w:spacing w:line="280" w:lineRule="exact"/>
      <w:jc w:val="both"/>
    </w:pPr>
    <w:rPr>
      <w:rFonts w:ascii="Times" w:hAnsi="Times"/>
      <w:color w:val="C0C0C0"/>
      <w:sz w:val="24"/>
      <w:lang w:val="en-GB"/>
    </w:rPr>
  </w:style>
  <w:style w:type="paragraph" w:styleId="BodyText">
    <w:name w:val="Body Text"/>
    <w:basedOn w:val="Normal"/>
    <w:link w:val="BodyTextChar"/>
    <w:rsid w:val="008B2BDB"/>
    <w:pPr>
      <w:tabs>
        <w:tab w:val="left" w:pos="-1440"/>
        <w:tab w:val="left" w:pos="-960"/>
        <w:tab w:val="left" w:pos="-480"/>
        <w:tab w:val="left" w:pos="1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</w:tabs>
      <w:jc w:val="both"/>
      <w:outlineLvl w:val="0"/>
    </w:pPr>
    <w:rPr>
      <w:rFonts w:ascii="Arial" w:hAnsi="Arial"/>
      <w:sz w:val="22"/>
    </w:rPr>
  </w:style>
  <w:style w:type="paragraph" w:styleId="BodyText2">
    <w:name w:val="Body Text 2"/>
    <w:basedOn w:val="Normal"/>
    <w:rsid w:val="008B2BDB"/>
    <w:rPr>
      <w:rFonts w:ascii="Arial" w:hAnsi="Arial"/>
      <w:sz w:val="22"/>
    </w:rPr>
  </w:style>
  <w:style w:type="paragraph" w:styleId="BodyText3">
    <w:name w:val="Body Text 3"/>
    <w:basedOn w:val="Normal"/>
    <w:rsid w:val="008B2BDB"/>
    <w:pPr>
      <w:tabs>
        <w:tab w:val="left" w:pos="-1440"/>
        <w:tab w:val="left" w:pos="-960"/>
        <w:tab w:val="left" w:pos="-480"/>
        <w:tab w:val="left" w:pos="1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</w:tabs>
      <w:jc w:val="both"/>
    </w:pPr>
    <w:rPr>
      <w:rFonts w:ascii="Arial" w:hAnsi="Arial"/>
      <w:i/>
      <w:sz w:val="22"/>
    </w:rPr>
  </w:style>
  <w:style w:type="table" w:styleId="TableGrid">
    <w:name w:val="Table Grid"/>
    <w:basedOn w:val="TableNormal"/>
    <w:rsid w:val="008B2BD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rsid w:val="008B21FC"/>
    <w:rPr>
      <w:rFonts w:ascii="Arial" w:hAnsi="Arial"/>
      <w:sz w:val="22"/>
      <w:lang w:val="en-GB" w:eastAsia="en-US" w:bidi="ar-SA"/>
    </w:rPr>
  </w:style>
  <w:style w:type="paragraph" w:styleId="DocumentMap">
    <w:name w:val="Document Map"/>
    <w:basedOn w:val="Normal"/>
    <w:semiHidden/>
    <w:rsid w:val="004E43CD"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CATRENE_PO_Template_18-01-2011.dotx</Template>
  <TotalTime>4</TotalTime>
  <Pages>9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  </Company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 </dc:creator>
  <cp:keywords/>
  <dc:description/>
  <cp:lastModifiedBy>  </cp:lastModifiedBy>
  <cp:revision>1</cp:revision>
  <cp:lastPrinted>1900-12-31T23:00:00Z</cp:lastPrinted>
  <dcterms:created xsi:type="dcterms:W3CDTF">2011-01-17T14:45:00Z</dcterms:created>
  <dcterms:modified xsi:type="dcterms:W3CDTF">2011-01-17T14:49:00Z</dcterms:modified>
</cp:coreProperties>
</file>